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page" w:tblpX="1488" w:tblpY="2881"/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992"/>
        <w:gridCol w:w="394"/>
        <w:gridCol w:w="598"/>
        <w:gridCol w:w="4044"/>
      </w:tblGrid>
      <w:tr w:rsidR="00B2423C" w:rsidRPr="000C1B60" w14:paraId="05042F62" w14:textId="77777777" w:rsidTr="00BE46D1">
        <w:trPr>
          <w:trHeight w:val="416"/>
        </w:trPr>
        <w:tc>
          <w:tcPr>
            <w:tcW w:w="9284" w:type="dxa"/>
            <w:gridSpan w:val="5"/>
            <w:shd w:val="clear" w:color="auto" w:fill="auto"/>
            <w:noWrap/>
            <w:vAlign w:val="center"/>
          </w:tcPr>
          <w:p w14:paraId="0C326974" w14:textId="6EA44156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  <w:bookmarkStart w:id="0" w:name="RANGE!A1:B31"/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Dernek Kimlik ve Temsil Bilgileri Formu</w:t>
            </w:r>
            <w:bookmarkEnd w:id="0"/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 xml:space="preserve"> 20</w:t>
            </w:r>
            <w:r w:rsidR="00F05593"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2</w:t>
            </w:r>
            <w:r w:rsidR="000C1B60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5</w:t>
            </w:r>
            <w:r w:rsidR="00E02E69"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 xml:space="preserve"> </w:t>
            </w: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 xml:space="preserve">                                                                                             </w:t>
            </w:r>
            <w:proofErr w:type="gramStart"/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 xml:space="preserve"> ….</w:t>
            </w:r>
            <w:proofErr w:type="gramEnd"/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./…../20</w:t>
            </w:r>
            <w:r w:rsidR="00F05593"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2</w:t>
            </w:r>
            <w:r w:rsidR="000C1B60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5</w:t>
            </w:r>
          </w:p>
        </w:tc>
      </w:tr>
      <w:tr w:rsidR="00B2423C" w:rsidRPr="00B2423C" w14:paraId="1A0D2D55" w14:textId="77777777" w:rsidTr="00BE46D1">
        <w:trPr>
          <w:trHeight w:val="407"/>
        </w:trPr>
        <w:tc>
          <w:tcPr>
            <w:tcW w:w="9284" w:type="dxa"/>
            <w:gridSpan w:val="5"/>
            <w:shd w:val="clear" w:color="auto" w:fill="auto"/>
            <w:noWrap/>
            <w:vAlign w:val="center"/>
          </w:tcPr>
          <w:p w14:paraId="0C9A6479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I. Kimlik Bilgileri</w:t>
            </w:r>
          </w:p>
        </w:tc>
      </w:tr>
      <w:tr w:rsidR="00B2423C" w:rsidRPr="00B2423C" w14:paraId="26CB0D50" w14:textId="77777777" w:rsidTr="00BE46D1">
        <w:trPr>
          <w:trHeight w:val="436"/>
        </w:trPr>
        <w:tc>
          <w:tcPr>
            <w:tcW w:w="3256" w:type="dxa"/>
            <w:shd w:val="clear" w:color="auto" w:fill="auto"/>
            <w:noWrap/>
            <w:vAlign w:val="center"/>
          </w:tcPr>
          <w:p w14:paraId="0690D246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Dernek Adı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7CDF8A56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4337AA" w:rsidRPr="00B2423C" w14:paraId="5478B91F" w14:textId="77777777" w:rsidTr="00BE46D1">
        <w:trPr>
          <w:trHeight w:val="436"/>
        </w:trPr>
        <w:tc>
          <w:tcPr>
            <w:tcW w:w="3256" w:type="dxa"/>
            <w:shd w:val="clear" w:color="auto" w:fill="auto"/>
            <w:noWrap/>
            <w:vAlign w:val="center"/>
          </w:tcPr>
          <w:p w14:paraId="64C8307A" w14:textId="0785370D" w:rsidR="004337AA" w:rsidRPr="00A75C34" w:rsidRDefault="004337AA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Sektör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CD52241" w14:textId="57B946F9" w:rsidR="004337AA" w:rsidRPr="00A75C34" w:rsidRDefault="00000000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sdt>
              <w:sdtPr>
                <w:rPr>
                  <w:rFonts w:ascii="Calibri Light" w:eastAsia="Times New Roman" w:hAnsi="Calibri Light" w:cs="Calibri Light"/>
                  <w:sz w:val="20"/>
                  <w:szCs w:val="20"/>
                  <w:lang w:val="tr-TR" w:eastAsia="tr-TR"/>
                </w:rPr>
                <w:id w:val="1688787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46D1" w:rsidRPr="00A75C34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 w:eastAsia="tr-TR"/>
                  </w:rPr>
                  <w:t>☐</w:t>
                </w:r>
              </w:sdtContent>
            </w:sdt>
            <w:r w:rsidR="00BE46D1"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Sanayi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17901126" w14:textId="5EA87EA7" w:rsidR="004337AA" w:rsidRPr="00A75C34" w:rsidRDefault="00000000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sdt>
              <w:sdtPr>
                <w:rPr>
                  <w:rFonts w:ascii="Calibri Light" w:eastAsia="Times New Roman" w:hAnsi="Calibri Light" w:cs="Calibri Light"/>
                  <w:sz w:val="20"/>
                  <w:szCs w:val="20"/>
                  <w:lang w:val="tr-TR" w:eastAsia="tr-TR"/>
                </w:rPr>
                <w:id w:val="-2085520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46D1" w:rsidRPr="00A75C34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 w:eastAsia="tr-TR"/>
                  </w:rPr>
                  <w:t>☐</w:t>
                </w:r>
              </w:sdtContent>
            </w:sdt>
            <w:r w:rsidR="00BE46D1"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Hizmet</w:t>
            </w:r>
          </w:p>
        </w:tc>
        <w:tc>
          <w:tcPr>
            <w:tcW w:w="4044" w:type="dxa"/>
            <w:shd w:val="clear" w:color="auto" w:fill="auto"/>
            <w:vAlign w:val="center"/>
          </w:tcPr>
          <w:p w14:paraId="6EF8A903" w14:textId="47DC8A41" w:rsidR="004337AA" w:rsidRPr="00A75C34" w:rsidRDefault="00000000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sdt>
              <w:sdtPr>
                <w:rPr>
                  <w:rFonts w:ascii="Calibri Light" w:eastAsia="Times New Roman" w:hAnsi="Calibri Light" w:cs="Calibri Light"/>
                  <w:sz w:val="20"/>
                  <w:szCs w:val="20"/>
                  <w:lang w:val="tr-TR" w:eastAsia="tr-TR"/>
                </w:rPr>
                <w:id w:val="-2105252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46D1" w:rsidRPr="00A75C34">
                  <w:rPr>
                    <w:rFonts w:ascii="Segoe UI Symbol" w:eastAsia="MS Gothic" w:hAnsi="Segoe UI Symbol" w:cs="Segoe UI Symbol"/>
                    <w:sz w:val="20"/>
                    <w:szCs w:val="20"/>
                    <w:lang w:val="tr-TR" w:eastAsia="tr-TR"/>
                  </w:rPr>
                  <w:t>☐</w:t>
                </w:r>
              </w:sdtContent>
            </w:sdt>
            <w:r w:rsidR="00BE46D1"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Diğer (belirtiniz):</w:t>
            </w:r>
          </w:p>
        </w:tc>
      </w:tr>
      <w:tr w:rsidR="00B2423C" w:rsidRPr="00B2423C" w14:paraId="63A84C1E" w14:textId="77777777" w:rsidTr="00BE46D1">
        <w:trPr>
          <w:trHeight w:val="405"/>
        </w:trPr>
        <w:tc>
          <w:tcPr>
            <w:tcW w:w="3256" w:type="dxa"/>
            <w:shd w:val="clear" w:color="auto" w:fill="auto"/>
            <w:noWrap/>
            <w:vAlign w:val="center"/>
          </w:tcPr>
          <w:p w14:paraId="56CA8A81" w14:textId="3B1EFB45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Kuruluş </w:t>
            </w:r>
            <w:r w:rsidR="004337AA"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Tarihi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33306BE7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FB20B2" w:rsidRPr="00B2423C" w14:paraId="371821A9" w14:textId="77777777" w:rsidTr="00BE46D1">
        <w:trPr>
          <w:trHeight w:val="405"/>
        </w:trPr>
        <w:tc>
          <w:tcPr>
            <w:tcW w:w="3256" w:type="dxa"/>
            <w:shd w:val="clear" w:color="auto" w:fill="auto"/>
            <w:noWrap/>
            <w:vAlign w:val="center"/>
          </w:tcPr>
          <w:p w14:paraId="40A0D3F4" w14:textId="2E9A5A10" w:rsidR="00FB20B2" w:rsidRPr="00A75C34" w:rsidRDefault="00FB20B2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Kütük No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74F005B7" w14:textId="727DE30A" w:rsidR="00FB20B2" w:rsidRPr="00A75C34" w:rsidRDefault="004337AA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B2423C" w:rsidRPr="00B2423C" w14:paraId="11D00099" w14:textId="77777777" w:rsidTr="00BE46D1">
        <w:trPr>
          <w:trHeight w:val="405"/>
        </w:trPr>
        <w:tc>
          <w:tcPr>
            <w:tcW w:w="3256" w:type="dxa"/>
            <w:shd w:val="clear" w:color="auto" w:fill="auto"/>
            <w:noWrap/>
            <w:vAlign w:val="center"/>
          </w:tcPr>
          <w:p w14:paraId="4A7CF483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Yönetim Kurulu Başkanı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36BD28B9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B2423C" w:rsidRPr="00B2423C" w14:paraId="13088B43" w14:textId="77777777" w:rsidTr="00BE46D1">
        <w:trPr>
          <w:trHeight w:val="405"/>
        </w:trPr>
        <w:tc>
          <w:tcPr>
            <w:tcW w:w="3256" w:type="dxa"/>
            <w:shd w:val="clear" w:color="auto" w:fill="auto"/>
            <w:noWrap/>
            <w:vAlign w:val="center"/>
          </w:tcPr>
          <w:p w14:paraId="73B3BAAE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Genel Sekreter (Profesyonel)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510DA1E4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B2423C" w:rsidRPr="00B2423C" w14:paraId="64BE75E4" w14:textId="77777777" w:rsidTr="00BE46D1">
        <w:trPr>
          <w:trHeight w:val="405"/>
        </w:trPr>
        <w:tc>
          <w:tcPr>
            <w:tcW w:w="3256" w:type="dxa"/>
            <w:shd w:val="clear" w:color="auto" w:fill="auto"/>
            <w:noWrap/>
            <w:vAlign w:val="center"/>
          </w:tcPr>
          <w:p w14:paraId="49D33E3D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proofErr w:type="gramStart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Daimi</w:t>
            </w:r>
            <w:proofErr w:type="gramEnd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 personel sayısı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48078D24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B2423C" w:rsidRPr="00B2423C" w14:paraId="1D39B5DE" w14:textId="77777777" w:rsidTr="00BE46D1">
        <w:trPr>
          <w:trHeight w:val="405"/>
        </w:trPr>
        <w:tc>
          <w:tcPr>
            <w:tcW w:w="3256" w:type="dxa"/>
            <w:shd w:val="clear" w:color="auto" w:fill="auto"/>
            <w:noWrap/>
            <w:vAlign w:val="center"/>
          </w:tcPr>
          <w:p w14:paraId="79BDA788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Üye sayısı 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7BD10856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B2423C" w:rsidRPr="00B2423C" w14:paraId="4EA17452" w14:textId="77777777" w:rsidTr="00BE46D1">
        <w:trPr>
          <w:trHeight w:val="604"/>
        </w:trPr>
        <w:tc>
          <w:tcPr>
            <w:tcW w:w="3256" w:type="dxa"/>
            <w:shd w:val="clear" w:color="auto" w:fill="auto"/>
            <w:noWrap/>
            <w:vAlign w:val="center"/>
          </w:tcPr>
          <w:p w14:paraId="4A02CB68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Üyelerinden toplanan Yıllık aidat (toplam) *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684232BD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B2423C" w:rsidRPr="00B2423C" w14:paraId="19E84210" w14:textId="77777777" w:rsidTr="00BE46D1">
        <w:trPr>
          <w:trHeight w:val="541"/>
        </w:trPr>
        <w:tc>
          <w:tcPr>
            <w:tcW w:w="3256" w:type="dxa"/>
            <w:shd w:val="clear" w:color="auto" w:fill="auto"/>
            <w:noWrap/>
            <w:vAlign w:val="center"/>
          </w:tcPr>
          <w:p w14:paraId="22F84AB4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Uluslararası üyelikler</w:t>
            </w:r>
          </w:p>
          <w:p w14:paraId="2A5697DC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Varsa özel görevler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570C9CCD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B2423C" w:rsidRPr="00B2423C" w14:paraId="093C9D61" w14:textId="77777777" w:rsidTr="00BE46D1">
        <w:trPr>
          <w:trHeight w:val="405"/>
        </w:trPr>
        <w:tc>
          <w:tcPr>
            <w:tcW w:w="3256" w:type="dxa"/>
            <w:shd w:val="clear" w:color="auto" w:fill="auto"/>
            <w:noWrap/>
            <w:vAlign w:val="center"/>
          </w:tcPr>
          <w:p w14:paraId="7E3B0E44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Uluslararası üyelik aidatı *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3A9F3838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4337AA" w:rsidRPr="00B2423C" w14:paraId="3D63415B" w14:textId="77777777" w:rsidTr="00BE46D1">
        <w:trPr>
          <w:trHeight w:val="576"/>
        </w:trPr>
        <w:tc>
          <w:tcPr>
            <w:tcW w:w="3256" w:type="dxa"/>
            <w:shd w:val="clear" w:color="auto" w:fill="auto"/>
            <w:noWrap/>
            <w:vAlign w:val="center"/>
          </w:tcPr>
          <w:p w14:paraId="0BE07A7F" w14:textId="5EEB5ACA" w:rsidR="004337AA" w:rsidRPr="00A75C34" w:rsidRDefault="004337AA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En son yapılan Genel Kurul tarihi ve yapılma sıklığı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3DC8048C" w14:textId="0606EB60" w:rsidR="004337AA" w:rsidRPr="00A75C34" w:rsidRDefault="004337AA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B2423C" w:rsidRPr="00B2423C" w14:paraId="23BFE048" w14:textId="77777777" w:rsidTr="00BE46D1">
        <w:trPr>
          <w:trHeight w:val="336"/>
        </w:trPr>
        <w:tc>
          <w:tcPr>
            <w:tcW w:w="9284" w:type="dxa"/>
            <w:gridSpan w:val="5"/>
            <w:shd w:val="clear" w:color="auto" w:fill="auto"/>
            <w:noWrap/>
            <w:vAlign w:val="center"/>
          </w:tcPr>
          <w:p w14:paraId="756E4E54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II. İletişim Bilgileri</w:t>
            </w:r>
          </w:p>
        </w:tc>
      </w:tr>
      <w:tr w:rsidR="00B2423C" w:rsidRPr="00B2423C" w14:paraId="004F036E" w14:textId="77777777" w:rsidTr="00BE46D1">
        <w:trPr>
          <w:trHeight w:val="408"/>
        </w:trPr>
        <w:tc>
          <w:tcPr>
            <w:tcW w:w="3256" w:type="dxa"/>
            <w:shd w:val="clear" w:color="auto" w:fill="auto"/>
            <w:noWrap/>
            <w:vAlign w:val="center"/>
          </w:tcPr>
          <w:p w14:paraId="130BF610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Adres 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4CEB775D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B2423C" w:rsidRPr="00B2423C" w14:paraId="2E705DF2" w14:textId="77777777" w:rsidTr="00BE46D1">
        <w:trPr>
          <w:trHeight w:val="315"/>
        </w:trPr>
        <w:tc>
          <w:tcPr>
            <w:tcW w:w="3256" w:type="dxa"/>
            <w:shd w:val="clear" w:color="auto" w:fill="auto"/>
            <w:noWrap/>
            <w:vAlign w:val="center"/>
          </w:tcPr>
          <w:p w14:paraId="724341DD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Telefon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1942B041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proofErr w:type="gramStart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:+</w:t>
            </w:r>
            <w:proofErr w:type="gramEnd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90 (        )</w:t>
            </w:r>
          </w:p>
        </w:tc>
      </w:tr>
      <w:tr w:rsidR="00B2423C" w:rsidRPr="00B2423C" w14:paraId="19A8F089" w14:textId="77777777" w:rsidTr="00BE46D1">
        <w:trPr>
          <w:trHeight w:val="315"/>
        </w:trPr>
        <w:tc>
          <w:tcPr>
            <w:tcW w:w="3256" w:type="dxa"/>
            <w:shd w:val="clear" w:color="auto" w:fill="auto"/>
            <w:noWrap/>
            <w:vAlign w:val="center"/>
          </w:tcPr>
          <w:p w14:paraId="27D0C676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Faks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0F5A6387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proofErr w:type="gramStart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:+</w:t>
            </w:r>
            <w:proofErr w:type="gramEnd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90 (        )</w:t>
            </w:r>
          </w:p>
        </w:tc>
      </w:tr>
      <w:tr w:rsidR="00B2423C" w:rsidRPr="00B2423C" w14:paraId="173AAD02" w14:textId="77777777" w:rsidTr="00BE46D1">
        <w:trPr>
          <w:trHeight w:val="315"/>
        </w:trPr>
        <w:tc>
          <w:tcPr>
            <w:tcW w:w="3256" w:type="dxa"/>
            <w:shd w:val="clear" w:color="auto" w:fill="auto"/>
            <w:noWrap/>
            <w:vAlign w:val="center"/>
          </w:tcPr>
          <w:p w14:paraId="01207DFB" w14:textId="640B8790" w:rsidR="00B2423C" w:rsidRPr="00A75C34" w:rsidRDefault="00647DD3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W</w:t>
            </w:r>
            <w:r w:rsidR="00B2423C"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eb sitesi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568DC13A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 www.</w:t>
            </w:r>
          </w:p>
        </w:tc>
      </w:tr>
      <w:tr w:rsidR="00B2423C" w:rsidRPr="00B2423C" w14:paraId="36E62236" w14:textId="77777777" w:rsidTr="00BE46D1">
        <w:trPr>
          <w:trHeight w:val="315"/>
        </w:trPr>
        <w:tc>
          <w:tcPr>
            <w:tcW w:w="3256" w:type="dxa"/>
            <w:shd w:val="clear" w:color="auto" w:fill="auto"/>
            <w:noWrap/>
            <w:vAlign w:val="center"/>
          </w:tcPr>
          <w:p w14:paraId="410BE9FD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E-posta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011C5499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 ___________________@__________________</w:t>
            </w:r>
          </w:p>
        </w:tc>
      </w:tr>
      <w:tr w:rsidR="00FA7728" w:rsidRPr="00B2423C" w14:paraId="7BEAAEBD" w14:textId="77777777" w:rsidTr="00BE46D1">
        <w:trPr>
          <w:trHeight w:val="56"/>
        </w:trPr>
        <w:tc>
          <w:tcPr>
            <w:tcW w:w="3256" w:type="dxa"/>
            <w:vMerge w:val="restart"/>
            <w:shd w:val="clear" w:color="auto" w:fill="auto"/>
            <w:noWrap/>
            <w:vAlign w:val="center"/>
          </w:tcPr>
          <w:p w14:paraId="6D103021" w14:textId="19938C7E" w:rsidR="00FA7728" w:rsidRPr="00A75C34" w:rsidRDefault="00FA7728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 xml:space="preserve">Sosyal Medya 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2113492B" w14:textId="05E5E37D" w:rsidR="00FA7728" w:rsidRPr="00A75C34" w:rsidRDefault="00FB20B2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LinkedIn</w:t>
            </w:r>
            <w:r w:rsidR="00FA7728"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FA7728" w:rsidRPr="00B2423C" w14:paraId="5791481C" w14:textId="77777777" w:rsidTr="00BE46D1">
        <w:trPr>
          <w:trHeight w:val="53"/>
        </w:trPr>
        <w:tc>
          <w:tcPr>
            <w:tcW w:w="3256" w:type="dxa"/>
            <w:vMerge/>
            <w:shd w:val="clear" w:color="auto" w:fill="auto"/>
            <w:noWrap/>
            <w:vAlign w:val="center"/>
          </w:tcPr>
          <w:p w14:paraId="41BC82BC" w14:textId="77777777" w:rsidR="00FA7728" w:rsidRPr="00A75C34" w:rsidRDefault="00FA7728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77F044EE" w14:textId="2B94CBBF" w:rsidR="00FA7728" w:rsidRPr="00A75C34" w:rsidRDefault="00FA7728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Twitter: </w:t>
            </w:r>
          </w:p>
        </w:tc>
      </w:tr>
      <w:tr w:rsidR="00FA7728" w:rsidRPr="00B2423C" w14:paraId="17E96BD2" w14:textId="77777777" w:rsidTr="00BE46D1">
        <w:trPr>
          <w:trHeight w:val="53"/>
        </w:trPr>
        <w:tc>
          <w:tcPr>
            <w:tcW w:w="3256" w:type="dxa"/>
            <w:vMerge/>
            <w:shd w:val="clear" w:color="auto" w:fill="auto"/>
            <w:noWrap/>
            <w:vAlign w:val="center"/>
          </w:tcPr>
          <w:p w14:paraId="7B883881" w14:textId="77777777" w:rsidR="00FA7728" w:rsidRPr="00A75C34" w:rsidRDefault="00FA7728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33ECA101" w14:textId="2E753E4A" w:rsidR="00FA7728" w:rsidRPr="00A75C34" w:rsidRDefault="00FA7728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Instagram:</w:t>
            </w:r>
          </w:p>
        </w:tc>
      </w:tr>
      <w:tr w:rsidR="00FA7728" w:rsidRPr="00B2423C" w14:paraId="5C409EA6" w14:textId="77777777" w:rsidTr="00BE46D1">
        <w:trPr>
          <w:trHeight w:val="53"/>
        </w:trPr>
        <w:tc>
          <w:tcPr>
            <w:tcW w:w="3256" w:type="dxa"/>
            <w:vMerge/>
            <w:shd w:val="clear" w:color="auto" w:fill="auto"/>
            <w:noWrap/>
            <w:vAlign w:val="center"/>
          </w:tcPr>
          <w:p w14:paraId="70DA2390" w14:textId="77777777" w:rsidR="00FA7728" w:rsidRPr="00A75C34" w:rsidRDefault="00FA7728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7B934811" w14:textId="4905B457" w:rsidR="00FA7728" w:rsidRPr="00A75C34" w:rsidRDefault="00FA7728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Facebook:</w:t>
            </w:r>
          </w:p>
        </w:tc>
      </w:tr>
      <w:tr w:rsidR="00B2423C" w:rsidRPr="00B2423C" w14:paraId="79609166" w14:textId="77777777" w:rsidTr="00BE46D1">
        <w:trPr>
          <w:trHeight w:val="315"/>
        </w:trPr>
        <w:tc>
          <w:tcPr>
            <w:tcW w:w="3256" w:type="dxa"/>
            <w:shd w:val="clear" w:color="auto" w:fill="auto"/>
            <w:noWrap/>
            <w:vAlign w:val="center"/>
          </w:tcPr>
          <w:p w14:paraId="35BB470A" w14:textId="52C651F4" w:rsidR="00B2423C" w:rsidRPr="00A75C34" w:rsidRDefault="00FB20B2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 xml:space="preserve">Yönetim Kurulu </w:t>
            </w:r>
            <w:r w:rsidR="00B2423C"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Başka</w:t>
            </w: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nı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6CA10C45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 </w:t>
            </w:r>
          </w:p>
        </w:tc>
      </w:tr>
      <w:tr w:rsidR="00B2423C" w:rsidRPr="00B2423C" w14:paraId="5A89520F" w14:textId="77777777" w:rsidTr="00BE46D1">
        <w:trPr>
          <w:trHeight w:val="315"/>
        </w:trPr>
        <w:tc>
          <w:tcPr>
            <w:tcW w:w="3256" w:type="dxa"/>
            <w:shd w:val="clear" w:color="auto" w:fill="auto"/>
            <w:noWrap/>
            <w:vAlign w:val="center"/>
          </w:tcPr>
          <w:p w14:paraId="08B6EA46" w14:textId="689DDAB8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İş ve Cep Telefonu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6C46286A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proofErr w:type="gramStart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:+</w:t>
            </w:r>
            <w:proofErr w:type="gramEnd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90 (        )</w:t>
            </w:r>
          </w:p>
        </w:tc>
      </w:tr>
      <w:tr w:rsidR="00B2423C" w:rsidRPr="00B2423C" w14:paraId="11B6423B" w14:textId="77777777" w:rsidTr="00BE46D1">
        <w:trPr>
          <w:trHeight w:val="315"/>
        </w:trPr>
        <w:tc>
          <w:tcPr>
            <w:tcW w:w="3256" w:type="dxa"/>
            <w:shd w:val="clear" w:color="auto" w:fill="auto"/>
            <w:noWrap/>
            <w:vAlign w:val="center"/>
          </w:tcPr>
          <w:p w14:paraId="611DE47C" w14:textId="23A413F1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Faks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52D35D7C" w14:textId="77777777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proofErr w:type="gramStart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:+</w:t>
            </w:r>
            <w:proofErr w:type="gramEnd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90 (        )</w:t>
            </w:r>
          </w:p>
        </w:tc>
      </w:tr>
      <w:tr w:rsidR="00B2423C" w:rsidRPr="00B2423C" w14:paraId="05A1E705" w14:textId="77777777" w:rsidTr="00BE46D1">
        <w:trPr>
          <w:trHeight w:val="330"/>
        </w:trPr>
        <w:tc>
          <w:tcPr>
            <w:tcW w:w="3256" w:type="dxa"/>
            <w:shd w:val="clear" w:color="auto" w:fill="auto"/>
            <w:noWrap/>
            <w:vAlign w:val="center"/>
          </w:tcPr>
          <w:p w14:paraId="18177F4B" w14:textId="4F8C310B" w:rsidR="00B2423C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Kişisel E-Posta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587B1A04" w14:textId="6E2CD9E1" w:rsidR="00647DD3" w:rsidRPr="00A75C34" w:rsidRDefault="00B2423C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 ___________________@__________________</w:t>
            </w:r>
            <w:r w:rsidR="00647DD3"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 </w:t>
            </w:r>
          </w:p>
        </w:tc>
      </w:tr>
      <w:tr w:rsidR="00FB20B2" w:rsidRPr="00B2423C" w14:paraId="04B88740" w14:textId="77777777" w:rsidTr="00BE46D1">
        <w:trPr>
          <w:trHeight w:val="330"/>
        </w:trPr>
        <w:tc>
          <w:tcPr>
            <w:tcW w:w="3256" w:type="dxa"/>
            <w:shd w:val="clear" w:color="auto" w:fill="auto"/>
            <w:noWrap/>
            <w:vAlign w:val="center"/>
          </w:tcPr>
          <w:p w14:paraId="0AE0DA86" w14:textId="40244766" w:rsidR="00FB20B2" w:rsidRPr="00A75C34" w:rsidRDefault="00FB20B2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Doğum Yılı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6F2BF73B" w14:textId="4AD3F10A" w:rsidR="00FB20B2" w:rsidRPr="00A75C34" w:rsidRDefault="00073F66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647DD3" w:rsidRPr="00B2423C" w14:paraId="343FED5E" w14:textId="77777777" w:rsidTr="00BE46D1">
        <w:trPr>
          <w:trHeight w:val="330"/>
        </w:trPr>
        <w:tc>
          <w:tcPr>
            <w:tcW w:w="3256" w:type="dxa"/>
            <w:shd w:val="clear" w:color="auto" w:fill="auto"/>
            <w:noWrap/>
            <w:vAlign w:val="center"/>
          </w:tcPr>
          <w:p w14:paraId="5D2B2E59" w14:textId="53112DA7" w:rsidR="00647DD3" w:rsidRPr="00A75C34" w:rsidRDefault="00647DD3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lastRenderedPageBreak/>
              <w:t>Genel Sekreter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5C9DFEAC" w14:textId="77777777" w:rsidR="00647DD3" w:rsidRPr="00A75C34" w:rsidRDefault="00647DD3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</w:tc>
      </w:tr>
      <w:tr w:rsidR="002F2D0E" w:rsidRPr="00B2423C" w14:paraId="62EC76E1" w14:textId="77777777" w:rsidTr="00BE46D1">
        <w:trPr>
          <w:trHeight w:val="330"/>
        </w:trPr>
        <w:tc>
          <w:tcPr>
            <w:tcW w:w="3256" w:type="dxa"/>
            <w:shd w:val="clear" w:color="auto" w:fill="auto"/>
            <w:noWrap/>
            <w:vAlign w:val="center"/>
          </w:tcPr>
          <w:p w14:paraId="2C2D6D00" w14:textId="0AF52C14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İş ve Cep Telefonu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65BB710A" w14:textId="32FEBE0C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  <w:proofErr w:type="gramStart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:+</w:t>
            </w:r>
            <w:proofErr w:type="gramEnd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90 (        )</w:t>
            </w:r>
          </w:p>
        </w:tc>
      </w:tr>
      <w:tr w:rsidR="002F2D0E" w:rsidRPr="00B2423C" w14:paraId="5C30EB89" w14:textId="77777777" w:rsidTr="00BE46D1">
        <w:trPr>
          <w:trHeight w:val="330"/>
        </w:trPr>
        <w:tc>
          <w:tcPr>
            <w:tcW w:w="3256" w:type="dxa"/>
            <w:shd w:val="clear" w:color="auto" w:fill="auto"/>
            <w:noWrap/>
            <w:vAlign w:val="center"/>
          </w:tcPr>
          <w:p w14:paraId="68DD605E" w14:textId="7C1ED471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Faks 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0FC6E44C" w14:textId="71CD92A5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proofErr w:type="gramStart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:+</w:t>
            </w:r>
            <w:proofErr w:type="gramEnd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90 (        )</w:t>
            </w:r>
          </w:p>
        </w:tc>
      </w:tr>
      <w:tr w:rsidR="002F2D0E" w:rsidRPr="00B2423C" w14:paraId="5D3C1A4C" w14:textId="77777777" w:rsidTr="00BE46D1">
        <w:trPr>
          <w:trHeight w:val="330"/>
        </w:trPr>
        <w:tc>
          <w:tcPr>
            <w:tcW w:w="3256" w:type="dxa"/>
            <w:shd w:val="clear" w:color="auto" w:fill="auto"/>
            <w:noWrap/>
            <w:vAlign w:val="center"/>
          </w:tcPr>
          <w:p w14:paraId="77AC125D" w14:textId="3B72BFDC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E-Posta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1F4961DD" w14:textId="767FBE4C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: ___________________@__________________ </w:t>
            </w:r>
          </w:p>
        </w:tc>
      </w:tr>
      <w:tr w:rsidR="002F2D0E" w:rsidRPr="00B2423C" w14:paraId="3A82773F" w14:textId="77777777" w:rsidTr="00BE46D1">
        <w:trPr>
          <w:trHeight w:val="57"/>
        </w:trPr>
        <w:tc>
          <w:tcPr>
            <w:tcW w:w="9284" w:type="dxa"/>
            <w:gridSpan w:val="5"/>
            <w:shd w:val="clear" w:color="auto" w:fill="auto"/>
            <w:noWrap/>
            <w:vAlign w:val="center"/>
          </w:tcPr>
          <w:p w14:paraId="2F285CF2" w14:textId="3BD6AB02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III.  Ekonomik Temsil Bilgileri (202</w:t>
            </w:r>
            <w:r w:rsidR="00416AB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2</w:t>
            </w: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 xml:space="preserve"> ve/veya 202</w:t>
            </w:r>
            <w:r w:rsidR="00416AB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3</w:t>
            </w: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 xml:space="preserve"> yılı verileriyle) </w:t>
            </w:r>
          </w:p>
        </w:tc>
      </w:tr>
      <w:tr w:rsidR="002F2D0E" w:rsidRPr="00B2423C" w14:paraId="5DCA5249" w14:textId="77777777" w:rsidTr="00BE46D1">
        <w:trPr>
          <w:trHeight w:val="397"/>
        </w:trPr>
        <w:tc>
          <w:tcPr>
            <w:tcW w:w="3256" w:type="dxa"/>
            <w:shd w:val="clear" w:color="auto" w:fill="auto"/>
            <w:noWrap/>
            <w:vAlign w:val="center"/>
          </w:tcPr>
          <w:p w14:paraId="3A2582BB" w14:textId="77777777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Sektörün toplam cirosu ($)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4C15076A" w14:textId="77777777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2F2D0E" w:rsidRPr="00B2423C" w14:paraId="0EBEE5F2" w14:textId="77777777" w:rsidTr="00BE46D1">
        <w:trPr>
          <w:trHeight w:val="397"/>
        </w:trPr>
        <w:tc>
          <w:tcPr>
            <w:tcW w:w="3256" w:type="dxa"/>
            <w:shd w:val="clear" w:color="auto" w:fill="auto"/>
            <w:noWrap/>
            <w:vAlign w:val="center"/>
          </w:tcPr>
          <w:p w14:paraId="35C3A020" w14:textId="77777777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Sektörün yarattığı istihdam (bin)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2CE2AACB" w14:textId="77777777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2F2D0E" w:rsidRPr="00B2423C" w14:paraId="5D9EE67C" w14:textId="77777777" w:rsidTr="00BE46D1">
        <w:trPr>
          <w:trHeight w:val="397"/>
        </w:trPr>
        <w:tc>
          <w:tcPr>
            <w:tcW w:w="3256" w:type="dxa"/>
            <w:shd w:val="clear" w:color="auto" w:fill="auto"/>
            <w:noWrap/>
            <w:vAlign w:val="center"/>
          </w:tcPr>
          <w:p w14:paraId="4C88313B" w14:textId="77777777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Sektörün toplam ihracatı ($)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1FD586BE" w14:textId="77777777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2F2D0E" w:rsidRPr="00B2423C" w14:paraId="6C2DA08A" w14:textId="77777777" w:rsidTr="00BE46D1">
        <w:trPr>
          <w:trHeight w:val="397"/>
        </w:trPr>
        <w:tc>
          <w:tcPr>
            <w:tcW w:w="3256" w:type="dxa"/>
            <w:shd w:val="clear" w:color="auto" w:fill="auto"/>
            <w:noWrap/>
            <w:vAlign w:val="center"/>
          </w:tcPr>
          <w:p w14:paraId="33FD1D7B" w14:textId="77777777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Sektörün toplam ithalatı ($)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1060C9E2" w14:textId="77777777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2F2D0E" w:rsidRPr="00B2423C" w14:paraId="53595754" w14:textId="77777777" w:rsidTr="00BE46D1">
        <w:trPr>
          <w:trHeight w:val="397"/>
        </w:trPr>
        <w:tc>
          <w:tcPr>
            <w:tcW w:w="3256" w:type="dxa"/>
            <w:shd w:val="clear" w:color="auto" w:fill="auto"/>
            <w:noWrap/>
            <w:vAlign w:val="center"/>
          </w:tcPr>
          <w:p w14:paraId="2D74CC3D" w14:textId="77777777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Üyelerin toplam cirosu ($)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74CC0E9B" w14:textId="77777777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2F2D0E" w:rsidRPr="00B2423C" w14:paraId="46787C64" w14:textId="77777777" w:rsidTr="00BE46D1">
        <w:trPr>
          <w:trHeight w:val="397"/>
        </w:trPr>
        <w:tc>
          <w:tcPr>
            <w:tcW w:w="3256" w:type="dxa"/>
            <w:shd w:val="clear" w:color="auto" w:fill="auto"/>
            <w:noWrap/>
            <w:vAlign w:val="center"/>
          </w:tcPr>
          <w:p w14:paraId="257817A5" w14:textId="77777777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Üyelerin yarattığı istihdam (bin)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0B2FDE86" w14:textId="77777777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2F2D0E" w:rsidRPr="00B2423C" w14:paraId="6A3228E8" w14:textId="77777777" w:rsidTr="00BE46D1">
        <w:trPr>
          <w:trHeight w:val="397"/>
        </w:trPr>
        <w:tc>
          <w:tcPr>
            <w:tcW w:w="3256" w:type="dxa"/>
            <w:shd w:val="clear" w:color="auto" w:fill="auto"/>
            <w:noWrap/>
            <w:vAlign w:val="center"/>
          </w:tcPr>
          <w:p w14:paraId="1748EDA2" w14:textId="77777777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Üyelerin toplam ihracatı ($)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63D12981" w14:textId="77777777" w:rsidR="002F2D0E" w:rsidRPr="00A75C34" w:rsidRDefault="002F2D0E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FB20B2" w:rsidRPr="00A97E88" w14:paraId="65958C7A" w14:textId="77777777" w:rsidTr="00BE46D1">
        <w:trPr>
          <w:trHeight w:val="426"/>
        </w:trPr>
        <w:tc>
          <w:tcPr>
            <w:tcW w:w="9284" w:type="dxa"/>
            <w:gridSpan w:val="5"/>
            <w:shd w:val="clear" w:color="auto" w:fill="auto"/>
            <w:noWrap/>
            <w:vAlign w:val="center"/>
          </w:tcPr>
          <w:p w14:paraId="7A27D7FA" w14:textId="631B9837" w:rsidR="00FB20B2" w:rsidRPr="00A75C34" w:rsidRDefault="00FB20B2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IV. Etkinlikler</w:t>
            </w:r>
          </w:p>
        </w:tc>
      </w:tr>
      <w:tr w:rsidR="00FB20B2" w:rsidRPr="00A97E88" w14:paraId="2A53F717" w14:textId="77777777" w:rsidTr="00BE46D1">
        <w:trPr>
          <w:trHeight w:val="426"/>
        </w:trPr>
        <w:tc>
          <w:tcPr>
            <w:tcW w:w="3256" w:type="dxa"/>
            <w:shd w:val="clear" w:color="auto" w:fill="auto"/>
            <w:noWrap/>
            <w:vAlign w:val="center"/>
          </w:tcPr>
          <w:p w14:paraId="7D7515D4" w14:textId="378B35C2" w:rsidR="00FB20B2" w:rsidRPr="00A75C34" w:rsidRDefault="00FB20B2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Kurumun marka etkinlikleri</w:t>
            </w:r>
          </w:p>
        </w:tc>
        <w:tc>
          <w:tcPr>
            <w:tcW w:w="6028" w:type="dxa"/>
            <w:gridSpan w:val="4"/>
            <w:shd w:val="clear" w:color="auto" w:fill="auto"/>
            <w:vAlign w:val="center"/>
          </w:tcPr>
          <w:p w14:paraId="2C894CCC" w14:textId="385125FD" w:rsidR="00FB20B2" w:rsidRPr="00A75C34" w:rsidRDefault="00073F66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FB20B2" w:rsidRPr="00A97E88" w14:paraId="5B3DBDB9" w14:textId="77777777" w:rsidTr="00BE46D1">
        <w:trPr>
          <w:trHeight w:val="426"/>
        </w:trPr>
        <w:tc>
          <w:tcPr>
            <w:tcW w:w="3256" w:type="dxa"/>
            <w:shd w:val="clear" w:color="auto" w:fill="auto"/>
            <w:noWrap/>
            <w:vAlign w:val="center"/>
          </w:tcPr>
          <w:p w14:paraId="0107248D" w14:textId="729A2DC3" w:rsidR="00FB20B2" w:rsidRPr="00A75C34" w:rsidRDefault="00FB20B2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Diğer etkinlikler</w:t>
            </w:r>
          </w:p>
        </w:tc>
        <w:tc>
          <w:tcPr>
            <w:tcW w:w="6028" w:type="dxa"/>
            <w:gridSpan w:val="4"/>
            <w:shd w:val="clear" w:color="auto" w:fill="auto"/>
            <w:vAlign w:val="center"/>
          </w:tcPr>
          <w:p w14:paraId="5D172044" w14:textId="1C2B3401" w:rsidR="00FB20B2" w:rsidRPr="00A75C34" w:rsidRDefault="00073F66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FB20B2" w:rsidRPr="00A97E88" w14:paraId="234948F9" w14:textId="77777777" w:rsidTr="00BE46D1">
        <w:trPr>
          <w:trHeight w:val="426"/>
        </w:trPr>
        <w:tc>
          <w:tcPr>
            <w:tcW w:w="3256" w:type="dxa"/>
            <w:shd w:val="clear" w:color="auto" w:fill="auto"/>
            <w:noWrap/>
            <w:vAlign w:val="center"/>
          </w:tcPr>
          <w:p w14:paraId="3C654C54" w14:textId="1FDA8D53" w:rsidR="00FB20B2" w:rsidRPr="00A75C34" w:rsidRDefault="00FB20B2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Düzenli yayınlar</w:t>
            </w:r>
          </w:p>
        </w:tc>
        <w:tc>
          <w:tcPr>
            <w:tcW w:w="6028" w:type="dxa"/>
            <w:gridSpan w:val="4"/>
            <w:shd w:val="clear" w:color="auto" w:fill="auto"/>
            <w:vAlign w:val="center"/>
          </w:tcPr>
          <w:p w14:paraId="152E10DA" w14:textId="4076BCB7" w:rsidR="00FB20B2" w:rsidRPr="00A75C34" w:rsidRDefault="00073F66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FB20B2" w:rsidRPr="00A97E88" w14:paraId="52AE21CF" w14:textId="77777777" w:rsidTr="00BE46D1">
        <w:trPr>
          <w:trHeight w:val="426"/>
        </w:trPr>
        <w:tc>
          <w:tcPr>
            <w:tcW w:w="3256" w:type="dxa"/>
            <w:shd w:val="clear" w:color="auto" w:fill="auto"/>
            <w:noWrap/>
            <w:vAlign w:val="center"/>
          </w:tcPr>
          <w:p w14:paraId="595A85EA" w14:textId="1E6C69D1" w:rsidR="00FB20B2" w:rsidRPr="00A75C34" w:rsidRDefault="00FB20B2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Raporlar</w:t>
            </w:r>
          </w:p>
        </w:tc>
        <w:tc>
          <w:tcPr>
            <w:tcW w:w="6028" w:type="dxa"/>
            <w:gridSpan w:val="4"/>
            <w:shd w:val="clear" w:color="auto" w:fill="auto"/>
            <w:vAlign w:val="center"/>
          </w:tcPr>
          <w:p w14:paraId="00D05088" w14:textId="263294B8" w:rsidR="00FB20B2" w:rsidRPr="00A75C34" w:rsidRDefault="00073F66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073F66" w:rsidRPr="00A97E88" w14:paraId="10C8F997" w14:textId="77777777" w:rsidTr="00BE46D1">
        <w:trPr>
          <w:trHeight w:val="426"/>
        </w:trPr>
        <w:tc>
          <w:tcPr>
            <w:tcW w:w="3256" w:type="dxa"/>
            <w:shd w:val="clear" w:color="auto" w:fill="auto"/>
            <w:noWrap/>
            <w:vAlign w:val="center"/>
          </w:tcPr>
          <w:p w14:paraId="13BA6392" w14:textId="50B7DAC9" w:rsidR="00073F66" w:rsidRPr="00A75C34" w:rsidRDefault="00073F66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Etik ile ilgili çalışmalar</w:t>
            </w:r>
          </w:p>
        </w:tc>
        <w:tc>
          <w:tcPr>
            <w:tcW w:w="6028" w:type="dxa"/>
            <w:gridSpan w:val="4"/>
            <w:shd w:val="clear" w:color="auto" w:fill="auto"/>
            <w:vAlign w:val="center"/>
          </w:tcPr>
          <w:p w14:paraId="708A9D7F" w14:textId="7D802152" w:rsidR="00073F66" w:rsidRPr="00A75C34" w:rsidRDefault="00073F66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</w:tc>
      </w:tr>
      <w:tr w:rsidR="004337AA" w:rsidRPr="00A97E88" w14:paraId="5D54AA21" w14:textId="77777777" w:rsidTr="00BE46D1">
        <w:trPr>
          <w:trHeight w:val="426"/>
        </w:trPr>
        <w:tc>
          <w:tcPr>
            <w:tcW w:w="9284" w:type="dxa"/>
            <w:gridSpan w:val="5"/>
            <w:shd w:val="clear" w:color="auto" w:fill="auto"/>
            <w:noWrap/>
            <w:vAlign w:val="center"/>
          </w:tcPr>
          <w:p w14:paraId="578325F9" w14:textId="78F60268" w:rsidR="004337AA" w:rsidRPr="00A75C34" w:rsidRDefault="004337AA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 xml:space="preserve">V. </w:t>
            </w:r>
            <w:r w:rsidR="00615884"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 xml:space="preserve">SEDEFED </w:t>
            </w: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Temsiliyet</w:t>
            </w:r>
            <w:r w:rsidR="00615884"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i</w:t>
            </w:r>
          </w:p>
        </w:tc>
      </w:tr>
      <w:tr w:rsidR="004337AA" w:rsidRPr="00A97E88" w14:paraId="15694C95" w14:textId="77777777" w:rsidTr="00BE46D1">
        <w:trPr>
          <w:trHeight w:val="588"/>
        </w:trPr>
        <w:tc>
          <w:tcPr>
            <w:tcW w:w="3256" w:type="dxa"/>
            <w:vMerge w:val="restart"/>
            <w:shd w:val="clear" w:color="auto" w:fill="auto"/>
            <w:noWrap/>
            <w:vAlign w:val="center"/>
          </w:tcPr>
          <w:p w14:paraId="535D3BDC" w14:textId="3A7BBEF8" w:rsidR="004337AA" w:rsidRPr="00A75C34" w:rsidRDefault="00615884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highlight w:val="yellow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Derneğinizi </w:t>
            </w:r>
            <w:proofErr w:type="spellStart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SEDEFED’de</w:t>
            </w:r>
            <w:proofErr w:type="spellEnd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 temsil etmeye yetkili kılacağınız 2 yönetim kurulu üyenizin bilgilerini belirtiniz.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6E545DFD" w14:textId="77777777" w:rsidR="004337AA" w:rsidRPr="00A75C34" w:rsidRDefault="00BE46D1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Ad </w:t>
            </w:r>
            <w:proofErr w:type="spellStart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Soyad</w:t>
            </w:r>
            <w:proofErr w:type="spellEnd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  <w:p w14:paraId="105310D9" w14:textId="48A644CA" w:rsidR="00BE46D1" w:rsidRPr="00A75C34" w:rsidRDefault="00BE46D1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+90 </w:t>
            </w:r>
            <w:proofErr w:type="gramStart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(  </w:t>
            </w:r>
            <w:proofErr w:type="gramEnd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      )</w:t>
            </w:r>
          </w:p>
          <w:p w14:paraId="4519FC03" w14:textId="77777777" w:rsidR="00BE46D1" w:rsidRPr="00A75C34" w:rsidRDefault="00BE46D1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___________________@__________________</w:t>
            </w:r>
          </w:p>
          <w:p w14:paraId="3ACE3F90" w14:textId="51A8638B" w:rsidR="00BE46D1" w:rsidRPr="00A75C34" w:rsidRDefault="00BE46D1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</w:tc>
      </w:tr>
      <w:tr w:rsidR="004337AA" w:rsidRPr="00A97E88" w14:paraId="53261D5F" w14:textId="77777777" w:rsidTr="00BE46D1">
        <w:trPr>
          <w:trHeight w:val="426"/>
        </w:trPr>
        <w:tc>
          <w:tcPr>
            <w:tcW w:w="3256" w:type="dxa"/>
            <w:vMerge/>
            <w:shd w:val="clear" w:color="auto" w:fill="auto"/>
            <w:noWrap/>
            <w:vAlign w:val="center"/>
          </w:tcPr>
          <w:p w14:paraId="4A8A676C" w14:textId="77777777" w:rsidR="004337AA" w:rsidRPr="00A75C34" w:rsidRDefault="004337AA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highlight w:val="yellow"/>
                <w:lang w:val="tr-TR" w:eastAsia="tr-TR"/>
              </w:rPr>
            </w:pP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3A113FB0" w14:textId="77777777" w:rsidR="00BE46D1" w:rsidRPr="00A75C34" w:rsidRDefault="00BE46D1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Ad </w:t>
            </w:r>
            <w:proofErr w:type="spellStart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Soyad</w:t>
            </w:r>
            <w:proofErr w:type="spellEnd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:</w:t>
            </w:r>
          </w:p>
          <w:p w14:paraId="42C5228C" w14:textId="77777777" w:rsidR="00BE46D1" w:rsidRPr="00A75C34" w:rsidRDefault="00BE46D1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+90 </w:t>
            </w:r>
            <w:proofErr w:type="gramStart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(  </w:t>
            </w:r>
            <w:proofErr w:type="gramEnd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      )</w:t>
            </w:r>
          </w:p>
          <w:p w14:paraId="1FCB2602" w14:textId="77777777" w:rsidR="00BE46D1" w:rsidRPr="00A75C34" w:rsidRDefault="00BE46D1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___________________@__________________</w:t>
            </w:r>
          </w:p>
          <w:p w14:paraId="3AAE7E0A" w14:textId="77777777" w:rsidR="004337AA" w:rsidRPr="00A75C34" w:rsidRDefault="004337AA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</w:tc>
      </w:tr>
      <w:tr w:rsidR="00A97E88" w:rsidRPr="00A97E88" w14:paraId="17CF03E1" w14:textId="77777777" w:rsidTr="00BE46D1">
        <w:trPr>
          <w:trHeight w:val="426"/>
        </w:trPr>
        <w:tc>
          <w:tcPr>
            <w:tcW w:w="3256" w:type="dxa"/>
            <w:vMerge w:val="restart"/>
            <w:shd w:val="clear" w:color="auto" w:fill="auto"/>
            <w:noWrap/>
            <w:vAlign w:val="center"/>
          </w:tcPr>
          <w:p w14:paraId="1F7995B8" w14:textId="7D109F0A" w:rsidR="00A97E88" w:rsidRPr="00A75C34" w:rsidRDefault="00A97E88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SEDEFED E-Bülteni ve bilgilendirme maillerinin ulaşmasını istediğiniz iki üyenizin </w:t>
            </w:r>
            <w:proofErr w:type="gramStart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e-mail</w:t>
            </w:r>
            <w:proofErr w:type="gramEnd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 bilgileri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167168D2" w14:textId="701D0269" w:rsidR="00A97E88" w:rsidRPr="00A75C34" w:rsidRDefault="00A97E88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: ___________________@__________________ </w:t>
            </w:r>
          </w:p>
        </w:tc>
      </w:tr>
      <w:tr w:rsidR="00A97E88" w:rsidRPr="00A97E88" w14:paraId="376CEC66" w14:textId="77777777" w:rsidTr="00BE46D1">
        <w:trPr>
          <w:trHeight w:val="419"/>
        </w:trPr>
        <w:tc>
          <w:tcPr>
            <w:tcW w:w="3256" w:type="dxa"/>
            <w:vMerge/>
            <w:shd w:val="clear" w:color="auto" w:fill="auto"/>
            <w:noWrap/>
            <w:vAlign w:val="center"/>
          </w:tcPr>
          <w:p w14:paraId="2C0695A9" w14:textId="77777777" w:rsidR="00A97E88" w:rsidRPr="00A75C34" w:rsidRDefault="00A97E88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13A837AF" w14:textId="2C28CAD7" w:rsidR="00A97E88" w:rsidRPr="00A75C34" w:rsidRDefault="00A97E88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: ___________________@__________________ </w:t>
            </w:r>
          </w:p>
        </w:tc>
      </w:tr>
      <w:tr w:rsidR="00615884" w:rsidRPr="00A97E88" w14:paraId="01B99794" w14:textId="77777777" w:rsidTr="00EF790C">
        <w:trPr>
          <w:trHeight w:val="419"/>
        </w:trPr>
        <w:tc>
          <w:tcPr>
            <w:tcW w:w="9284" w:type="dxa"/>
            <w:gridSpan w:val="5"/>
            <w:shd w:val="clear" w:color="auto" w:fill="auto"/>
            <w:noWrap/>
            <w:vAlign w:val="center"/>
          </w:tcPr>
          <w:p w14:paraId="56FEA2D5" w14:textId="7CE15EFE" w:rsidR="00615884" w:rsidRPr="00A75C34" w:rsidRDefault="00615884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 xml:space="preserve">VI. </w:t>
            </w:r>
            <w:proofErr w:type="spellStart"/>
            <w:r w:rsid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SEDEFED’e</w:t>
            </w:r>
            <w:proofErr w:type="spellEnd"/>
            <w:r w:rsid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 xml:space="preserve"> Üyelik</w:t>
            </w:r>
          </w:p>
        </w:tc>
      </w:tr>
      <w:tr w:rsidR="00615884" w:rsidRPr="00A97E88" w14:paraId="5E5103F4" w14:textId="77777777" w:rsidTr="00BE46D1">
        <w:trPr>
          <w:trHeight w:val="419"/>
        </w:trPr>
        <w:tc>
          <w:tcPr>
            <w:tcW w:w="3256" w:type="dxa"/>
            <w:shd w:val="clear" w:color="auto" w:fill="auto"/>
            <w:noWrap/>
            <w:vAlign w:val="center"/>
          </w:tcPr>
          <w:p w14:paraId="1085D195" w14:textId="21C54E76" w:rsidR="00615884" w:rsidRPr="00A75C34" w:rsidRDefault="00615884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proofErr w:type="spellStart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SEDEFED’e</w:t>
            </w:r>
            <w:proofErr w:type="spellEnd"/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 xml:space="preserve"> neden üye olmayı talep ediyorsunuz?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78C5FB92" w14:textId="77777777" w:rsidR="00615884" w:rsidRPr="00A75C34" w:rsidRDefault="00615884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</w:tc>
      </w:tr>
      <w:tr w:rsidR="00615884" w:rsidRPr="00A97E88" w14:paraId="36A1B927" w14:textId="77777777" w:rsidTr="00BE46D1">
        <w:trPr>
          <w:trHeight w:val="419"/>
        </w:trPr>
        <w:tc>
          <w:tcPr>
            <w:tcW w:w="3256" w:type="dxa"/>
            <w:shd w:val="clear" w:color="auto" w:fill="auto"/>
            <w:noWrap/>
            <w:vAlign w:val="center"/>
          </w:tcPr>
          <w:p w14:paraId="7F7279C8" w14:textId="6B8412C7" w:rsidR="00615884" w:rsidRPr="00A75C34" w:rsidRDefault="00615884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  <w:t>SEDEFED vizyonuna ve çalışmalarına hangi alanlarda destek olabilirsiniz?</w:t>
            </w:r>
          </w:p>
        </w:tc>
        <w:tc>
          <w:tcPr>
            <w:tcW w:w="6028" w:type="dxa"/>
            <w:gridSpan w:val="4"/>
            <w:shd w:val="clear" w:color="auto" w:fill="auto"/>
            <w:noWrap/>
            <w:vAlign w:val="center"/>
          </w:tcPr>
          <w:p w14:paraId="65B6F354" w14:textId="77777777" w:rsidR="00615884" w:rsidRPr="00A75C34" w:rsidRDefault="00615884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</w:tc>
      </w:tr>
      <w:tr w:rsidR="00615884" w:rsidRPr="00A97E88" w14:paraId="57E0A7B6" w14:textId="77777777" w:rsidTr="00845DE6">
        <w:trPr>
          <w:trHeight w:val="419"/>
        </w:trPr>
        <w:tc>
          <w:tcPr>
            <w:tcW w:w="9284" w:type="dxa"/>
            <w:gridSpan w:val="5"/>
            <w:shd w:val="clear" w:color="auto" w:fill="auto"/>
            <w:noWrap/>
            <w:vAlign w:val="center"/>
          </w:tcPr>
          <w:p w14:paraId="151B6AE6" w14:textId="03336B0C" w:rsidR="00615884" w:rsidRPr="00A75C34" w:rsidRDefault="00615884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VII. Onaylar</w:t>
            </w:r>
          </w:p>
        </w:tc>
      </w:tr>
      <w:tr w:rsidR="00615884" w:rsidRPr="00A97E88" w14:paraId="5FB2B3DD" w14:textId="77777777" w:rsidTr="00845DE6">
        <w:trPr>
          <w:trHeight w:val="419"/>
        </w:trPr>
        <w:tc>
          <w:tcPr>
            <w:tcW w:w="9284" w:type="dxa"/>
            <w:gridSpan w:val="5"/>
            <w:shd w:val="clear" w:color="auto" w:fill="auto"/>
            <w:noWrap/>
            <w:vAlign w:val="center"/>
          </w:tcPr>
          <w:p w14:paraId="6C3DFDF7" w14:textId="77777777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  <w:p w14:paraId="2BC93E9B" w14:textId="77777777" w:rsidR="00615884" w:rsidRPr="00A75C34" w:rsidRDefault="00615884" w:rsidP="00615884">
            <w:pPr>
              <w:pStyle w:val="m8028119935490033140msolistparagraph"/>
              <w:shd w:val="clear" w:color="auto" w:fill="FFFFFF"/>
              <w:spacing w:before="0" w:beforeAutospacing="0" w:after="0" w:afterAutospacing="0"/>
              <w:rPr>
                <w:rFonts w:ascii="Calibri Light" w:hAnsi="Calibri Light" w:cs="Calibri Light"/>
                <w:color w:val="222222"/>
                <w:sz w:val="20"/>
                <w:szCs w:val="20"/>
              </w:rPr>
            </w:pPr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 xml:space="preserve">SEDEFED </w:t>
            </w:r>
            <w:proofErr w:type="spellStart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>üyelik</w:t>
            </w:r>
            <w:proofErr w:type="spellEnd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>formunda</w:t>
            </w:r>
            <w:proofErr w:type="spellEnd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>vermiş</w:t>
            </w:r>
            <w:proofErr w:type="spellEnd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>olduğumuz</w:t>
            </w:r>
            <w:proofErr w:type="spellEnd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>bilgilerin</w:t>
            </w:r>
            <w:proofErr w:type="spellEnd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 xml:space="preserve"> SEDEFED </w:t>
            </w:r>
            <w:proofErr w:type="spellStart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>kayıtlarında</w:t>
            </w:r>
            <w:proofErr w:type="spellEnd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>yer</w:t>
            </w:r>
            <w:proofErr w:type="spellEnd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>almasını</w:t>
            </w:r>
            <w:proofErr w:type="spellEnd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>uygun</w:t>
            </w:r>
            <w:proofErr w:type="spellEnd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>bulduğumuzu</w:t>
            </w:r>
            <w:proofErr w:type="spellEnd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>beyan</w:t>
            </w:r>
            <w:proofErr w:type="spellEnd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>ederiz</w:t>
            </w:r>
            <w:proofErr w:type="spellEnd"/>
            <w:r w:rsidRPr="00A75C34">
              <w:rPr>
                <w:rFonts w:ascii="Calibri Light" w:hAnsi="Calibri Light" w:cs="Calibri Light"/>
                <w:color w:val="222222"/>
                <w:sz w:val="20"/>
                <w:szCs w:val="20"/>
              </w:rPr>
              <w:t>.</w:t>
            </w:r>
          </w:p>
          <w:p w14:paraId="4348D16B" w14:textId="77777777" w:rsidR="00615884" w:rsidRPr="00A75C34" w:rsidRDefault="00615884" w:rsidP="00615884">
            <w:pPr>
              <w:pStyle w:val="m8028119935490033140msolistparagraph"/>
              <w:shd w:val="clear" w:color="auto" w:fill="FFFFFF"/>
              <w:spacing w:before="0" w:beforeAutospacing="0" w:after="0" w:afterAutospacing="0"/>
              <w:rPr>
                <w:rFonts w:ascii="Calibri Light" w:hAnsi="Calibri Light" w:cs="Calibri Light"/>
                <w:color w:val="222222"/>
                <w:sz w:val="20"/>
                <w:szCs w:val="20"/>
              </w:rPr>
            </w:pPr>
          </w:p>
          <w:p w14:paraId="4D135BA4" w14:textId="0F24FE01" w:rsidR="00615884" w:rsidRPr="00A75C34" w:rsidRDefault="00A75C34" w:rsidP="00615884">
            <w:pPr>
              <w:pStyle w:val="m8028119935490033140msolistparagraph"/>
              <w:shd w:val="clear" w:color="auto" w:fill="FFFFFF"/>
              <w:spacing w:before="0" w:beforeAutospacing="0" w:after="0" w:afterAutospacing="0"/>
              <w:rPr>
                <w:rFonts w:ascii="Calibri Light" w:hAnsi="Calibri Light" w:cs="Calibri Light"/>
                <w:color w:val="222222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tr-TR" w:eastAsia="tr-TR"/>
              </w:rPr>
              <w:t xml:space="preserve">     </w:t>
            </w:r>
            <w:sdt>
              <w:sdtPr>
                <w:rPr>
                  <w:rFonts w:ascii="Calibri Light" w:hAnsi="Calibri Light" w:cs="Calibri Light"/>
                  <w:sz w:val="22"/>
                  <w:szCs w:val="22"/>
                  <w:lang w:val="tr-TR" w:eastAsia="tr-TR"/>
                </w:rPr>
                <w:id w:val="1987513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75C34">
                  <w:rPr>
                    <w:rFonts w:ascii="MS Gothic" w:eastAsia="MS Gothic" w:hAnsi="MS Gothic" w:cs="Calibri Light" w:hint="eastAsia"/>
                    <w:sz w:val="22"/>
                    <w:szCs w:val="22"/>
                    <w:lang w:val="tr-TR" w:eastAsia="tr-TR"/>
                  </w:rPr>
                  <w:t>☐</w:t>
                </w:r>
              </w:sdtContent>
            </w:sdt>
            <w:r w:rsidR="00615884" w:rsidRPr="00A75C34">
              <w:rPr>
                <w:rFonts w:ascii="Calibri Light" w:hAnsi="Calibri Light" w:cs="Calibri Light"/>
                <w:sz w:val="22"/>
                <w:szCs w:val="22"/>
                <w:lang w:val="tr-TR" w:eastAsia="tr-TR"/>
              </w:rPr>
              <w:t>Evet</w:t>
            </w:r>
            <w:r w:rsidRPr="00A75C34">
              <w:rPr>
                <w:rFonts w:ascii="Calibri Light" w:hAnsi="Calibri Light" w:cs="Calibri Light"/>
                <w:sz w:val="22"/>
                <w:szCs w:val="22"/>
                <w:lang w:val="tr-TR" w:eastAsia="tr-TR"/>
              </w:rPr>
              <w:t xml:space="preserve">  </w:t>
            </w:r>
            <w:r w:rsidR="00615884" w:rsidRPr="00A75C34">
              <w:rPr>
                <w:rFonts w:ascii="Calibri Light" w:hAnsi="Calibri Light" w:cs="Calibri Light"/>
                <w:sz w:val="22"/>
                <w:szCs w:val="22"/>
                <w:lang w:val="tr-TR" w:eastAsia="tr-TR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sz w:val="22"/>
                  <w:szCs w:val="22"/>
                  <w:lang w:val="tr-TR" w:eastAsia="tr-TR"/>
                </w:rPr>
                <w:id w:val="598541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5884" w:rsidRPr="00A75C34">
                  <w:rPr>
                    <w:rFonts w:ascii="Segoe UI Symbol" w:eastAsia="MS Gothic" w:hAnsi="Segoe UI Symbol" w:cs="Segoe UI Symbol"/>
                    <w:sz w:val="22"/>
                    <w:szCs w:val="22"/>
                    <w:lang w:val="tr-TR" w:eastAsia="tr-TR"/>
                  </w:rPr>
                  <w:t>☐</w:t>
                </w:r>
              </w:sdtContent>
            </w:sdt>
            <w:r w:rsidR="00615884" w:rsidRPr="00A75C34">
              <w:rPr>
                <w:rFonts w:ascii="Calibri Light" w:hAnsi="Calibri Light" w:cs="Calibri Light"/>
                <w:sz w:val="22"/>
                <w:szCs w:val="22"/>
                <w:lang w:val="tr-TR" w:eastAsia="tr-TR"/>
              </w:rPr>
              <w:t>Hayır</w:t>
            </w:r>
          </w:p>
          <w:p w14:paraId="63055C4C" w14:textId="47DCE99B" w:rsidR="00615884" w:rsidRPr="00A75C34" w:rsidRDefault="00615884" w:rsidP="00BE46D1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</w:tc>
      </w:tr>
      <w:tr w:rsidR="00615884" w:rsidRPr="00A97E88" w14:paraId="7443EE9E" w14:textId="77777777" w:rsidTr="0091154D">
        <w:trPr>
          <w:trHeight w:val="419"/>
        </w:trPr>
        <w:tc>
          <w:tcPr>
            <w:tcW w:w="4642" w:type="dxa"/>
            <w:gridSpan w:val="3"/>
            <w:shd w:val="clear" w:color="auto" w:fill="auto"/>
            <w:noWrap/>
            <w:vAlign w:val="center"/>
          </w:tcPr>
          <w:p w14:paraId="51B0E2A6" w14:textId="261E3241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Başvuru Formunu Dolduran Kişi</w:t>
            </w:r>
          </w:p>
          <w:p w14:paraId="6D8DF989" w14:textId="77777777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  <w:p w14:paraId="0376D083" w14:textId="77777777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 xml:space="preserve">Ad </w:t>
            </w:r>
            <w:proofErr w:type="spellStart"/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Soyad</w:t>
            </w:r>
            <w:proofErr w:type="spellEnd"/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:</w:t>
            </w:r>
          </w:p>
          <w:p w14:paraId="64CFC8E6" w14:textId="77777777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</w:p>
          <w:p w14:paraId="52D353A8" w14:textId="103D2FF9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Tarih:</w:t>
            </w:r>
          </w:p>
          <w:p w14:paraId="56015E53" w14:textId="77777777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</w:p>
          <w:p w14:paraId="698E3B1A" w14:textId="77777777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İmza:</w:t>
            </w:r>
          </w:p>
          <w:p w14:paraId="794BBC93" w14:textId="77777777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</w:p>
          <w:p w14:paraId="6296D394" w14:textId="77777777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  <w:p w14:paraId="5AACAFE0" w14:textId="77777777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  <w:p w14:paraId="582D4107" w14:textId="77777777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</w:tc>
        <w:tc>
          <w:tcPr>
            <w:tcW w:w="4642" w:type="dxa"/>
            <w:gridSpan w:val="2"/>
            <w:shd w:val="clear" w:color="auto" w:fill="auto"/>
            <w:vAlign w:val="center"/>
          </w:tcPr>
          <w:p w14:paraId="36136A3E" w14:textId="77777777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  <w:p w14:paraId="1CE4051D" w14:textId="77777777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  <w:p w14:paraId="1E519904" w14:textId="77777777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  <w:p w14:paraId="2B438402" w14:textId="0143B7AB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</w:pPr>
            <w:r w:rsidRPr="00A75C34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val="tr-TR" w:eastAsia="tr-TR"/>
              </w:rPr>
              <w:t>Dernek Kaşesi:</w:t>
            </w:r>
          </w:p>
          <w:p w14:paraId="2B4350CE" w14:textId="77777777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  <w:p w14:paraId="4C7B4D8C" w14:textId="77777777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  <w:p w14:paraId="04B470A4" w14:textId="77777777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  <w:p w14:paraId="47005EDC" w14:textId="6F7AAAAC" w:rsidR="00615884" w:rsidRPr="00A75C34" w:rsidRDefault="00615884" w:rsidP="00615884">
            <w:pPr>
              <w:spacing w:after="0" w:line="240" w:lineRule="auto"/>
              <w:ind w:right="0"/>
              <w:rPr>
                <w:rFonts w:ascii="Calibri Light" w:eastAsia="Times New Roman" w:hAnsi="Calibri Light" w:cs="Calibri Light"/>
                <w:sz w:val="20"/>
                <w:szCs w:val="20"/>
                <w:lang w:val="tr-TR" w:eastAsia="tr-TR"/>
              </w:rPr>
            </w:pPr>
          </w:p>
        </w:tc>
      </w:tr>
    </w:tbl>
    <w:p w14:paraId="21582D77" w14:textId="77777777" w:rsidR="00BC4CBF" w:rsidRPr="00A97E88" w:rsidRDefault="00772D92" w:rsidP="00B2423C">
      <w:pPr>
        <w:pStyle w:val="Signature"/>
        <w:spacing w:after="40" w:line="240" w:lineRule="auto"/>
      </w:pPr>
      <w:r w:rsidRPr="00A97E88">
        <w:tab/>
      </w:r>
      <w:r w:rsidRPr="00A97E88">
        <w:tab/>
      </w:r>
      <w:r w:rsidRPr="00A97E88">
        <w:tab/>
      </w:r>
      <w:r w:rsidRPr="00A97E88">
        <w:tab/>
      </w:r>
      <w:r w:rsidRPr="00A97E88">
        <w:tab/>
      </w:r>
      <w:r w:rsidRPr="00A97E88">
        <w:tab/>
      </w:r>
      <w:r w:rsidRPr="00A97E88">
        <w:tab/>
      </w:r>
      <w:r w:rsidRPr="00A97E88">
        <w:tab/>
      </w:r>
    </w:p>
    <w:sectPr w:rsidR="00BC4CBF" w:rsidRPr="00A97E88" w:rsidSect="00A95ACD">
      <w:headerReference w:type="default" r:id="rId11"/>
      <w:footerReference w:type="default" r:id="rId12"/>
      <w:footerReference w:type="first" r:id="rId13"/>
      <w:pgSz w:w="12240" w:h="15840" w:code="1"/>
      <w:pgMar w:top="1701" w:right="1701" w:bottom="1134" w:left="1418" w:header="624" w:footer="45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6A0F5" w14:textId="77777777" w:rsidR="00ED6A49" w:rsidRDefault="00ED6A49" w:rsidP="001C66AD">
      <w:pPr>
        <w:spacing w:after="0" w:line="240" w:lineRule="auto"/>
      </w:pPr>
      <w:r>
        <w:separator/>
      </w:r>
    </w:p>
  </w:endnote>
  <w:endnote w:type="continuationSeparator" w:id="0">
    <w:p w14:paraId="4DA30418" w14:textId="77777777" w:rsidR="00ED6A49" w:rsidRDefault="00ED6A49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60B999-5D3A-4F51-A2C5-B3AB0619CA96}"/>
    <w:embedBold r:id="rId2" w:fontKey="{D590DA08-E303-4925-A3A6-F943E9448F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E6A4FB4-D06D-4C06-A08A-75D550009AD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CCC1A142-AE0E-4C66-9826-F26B05CC0B3C}"/>
    <w:embedBold r:id="rId5" w:fontKey="{E3FF9642-DBF2-48D3-A6A2-C870C9A45ED6}"/>
    <w:embedItalic r:id="rId6" w:fontKey="{19B916B6-0113-46F6-B695-60D70565CB3B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73A2F1BB-3C3F-4D8B-8B0D-9FA53DFE772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63AB2AA-00D7-4626-86BE-E124E00EACEF}"/>
    <w:embedBold r:id="rId9" w:fontKey="{4FA46211-1557-4F88-A871-AE94F87B96A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78E2F03D-F795-45DF-88CD-68B3D350DD5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9F8C7111-9A64-43FA-9839-030DE3D649A4}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2" w:fontKey="{89A078E2-ECEF-4187-9ABE-6D3884CCD69F}"/>
  </w:font>
  <w:font w:name="Decker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4ADA8" w14:textId="0E502707" w:rsidR="005B1BB6" w:rsidRDefault="005B1BB6" w:rsidP="005B1BB6">
    <w:pPr>
      <w:pStyle w:val="Address"/>
      <w:rPr>
        <w:rFonts w:ascii="Bahnschrift Light" w:hAnsi="Bahnschrift Light" w:cs="Times New Roman"/>
        <w:sz w:val="20"/>
        <w:szCs w:val="20"/>
      </w:rPr>
    </w:pPr>
  </w:p>
  <w:p w14:paraId="2F370556" w14:textId="62EF8761" w:rsidR="005B1BB6" w:rsidRDefault="00F05593" w:rsidP="005B1BB6">
    <w:pPr>
      <w:pStyle w:val="Address"/>
      <w:rPr>
        <w:rFonts w:ascii="Calibri" w:hAnsi="Calibri" w:cs="Calibri"/>
        <w:sz w:val="20"/>
        <w:szCs w:val="20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56DBA3CC" wp14:editId="22EE9557">
          <wp:simplePos x="0" y="0"/>
          <wp:positionH relativeFrom="column">
            <wp:posOffset>4033520</wp:posOffset>
          </wp:positionH>
          <wp:positionV relativeFrom="paragraph">
            <wp:posOffset>5715</wp:posOffset>
          </wp:positionV>
          <wp:extent cx="2575560" cy="205105"/>
          <wp:effectExtent l="0" t="0" r="0" b="4445"/>
          <wp:wrapSquare wrapText="bothSides"/>
          <wp:docPr id="4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5560" cy="205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BB6" w:rsidRPr="00BC4CBF">
      <w:rPr>
        <w:rFonts w:ascii="Bahnschrift Light" w:hAnsi="Bahnschrift Light" w:cs="Times New Roman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42018C8B" wp14:editId="1A296E31">
          <wp:simplePos x="0" y="0"/>
          <wp:positionH relativeFrom="leftMargin">
            <wp:align>right</wp:align>
          </wp:positionH>
          <wp:positionV relativeFrom="paragraph">
            <wp:posOffset>14605</wp:posOffset>
          </wp:positionV>
          <wp:extent cx="216000" cy="21600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s_directory[1]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BB6" w:rsidRPr="00BC4CBF">
      <w:rPr>
        <w:rFonts w:ascii="Bahnschrift Light" w:hAnsi="Bahnschrift Light" w:cs="Times New Roman"/>
        <w:sz w:val="20"/>
        <w:szCs w:val="20"/>
      </w:rPr>
      <w:t xml:space="preserve"> </w:t>
    </w:r>
    <w:r w:rsidR="005B1BB6" w:rsidRPr="00BC4CBF">
      <w:rPr>
        <w:rFonts w:ascii="Calibri" w:hAnsi="Calibri" w:cs="Calibri"/>
        <w:sz w:val="20"/>
        <w:szCs w:val="20"/>
      </w:rPr>
      <w:t xml:space="preserve"> </w:t>
    </w:r>
    <w:proofErr w:type="spellStart"/>
    <w:r w:rsidR="005B1BB6">
      <w:rPr>
        <w:rFonts w:ascii="Calibri" w:hAnsi="Calibri" w:cs="Calibri"/>
        <w:sz w:val="20"/>
        <w:szCs w:val="20"/>
      </w:rPr>
      <w:t>Çatma</w:t>
    </w:r>
    <w:proofErr w:type="spellEnd"/>
    <w:r w:rsidR="005B1BB6">
      <w:rPr>
        <w:rFonts w:ascii="Calibri" w:hAnsi="Calibri" w:cs="Calibri"/>
        <w:sz w:val="20"/>
        <w:szCs w:val="20"/>
      </w:rPr>
      <w:t xml:space="preserve"> </w:t>
    </w:r>
    <w:proofErr w:type="spellStart"/>
    <w:r w:rsidR="005B1BB6">
      <w:rPr>
        <w:rFonts w:ascii="Calibri" w:hAnsi="Calibri" w:cs="Calibri"/>
        <w:sz w:val="20"/>
        <w:szCs w:val="20"/>
      </w:rPr>
      <w:t>Mescit</w:t>
    </w:r>
    <w:proofErr w:type="spellEnd"/>
    <w:r w:rsidR="005B1BB6">
      <w:rPr>
        <w:rFonts w:ascii="Calibri" w:hAnsi="Calibri" w:cs="Calibri"/>
        <w:sz w:val="20"/>
        <w:szCs w:val="20"/>
      </w:rPr>
      <w:t xml:space="preserve"> </w:t>
    </w:r>
    <w:proofErr w:type="spellStart"/>
    <w:r w:rsidR="005B1BB6">
      <w:rPr>
        <w:rFonts w:ascii="Calibri" w:hAnsi="Calibri" w:cs="Calibri"/>
        <w:sz w:val="20"/>
        <w:szCs w:val="20"/>
      </w:rPr>
      <w:t>Mh</w:t>
    </w:r>
    <w:proofErr w:type="spellEnd"/>
    <w:r w:rsidR="005B1BB6">
      <w:rPr>
        <w:rFonts w:ascii="Calibri" w:hAnsi="Calibri" w:cs="Calibri"/>
        <w:sz w:val="20"/>
        <w:szCs w:val="20"/>
      </w:rPr>
      <w:t xml:space="preserve">. Refik Saydam Cd. </w:t>
    </w:r>
    <w:proofErr w:type="spellStart"/>
    <w:r w:rsidR="005B1BB6">
      <w:rPr>
        <w:rFonts w:ascii="Calibri" w:hAnsi="Calibri" w:cs="Calibri"/>
        <w:sz w:val="20"/>
        <w:szCs w:val="20"/>
      </w:rPr>
      <w:t>Akarca</w:t>
    </w:r>
    <w:proofErr w:type="spellEnd"/>
    <w:r w:rsidR="005B1BB6">
      <w:rPr>
        <w:rFonts w:ascii="Calibri" w:hAnsi="Calibri" w:cs="Calibri"/>
        <w:sz w:val="20"/>
        <w:szCs w:val="20"/>
      </w:rPr>
      <w:t xml:space="preserve"> S</w:t>
    </w:r>
    <w:r w:rsidR="005B1BB6" w:rsidRPr="00BC4CBF">
      <w:rPr>
        <w:rFonts w:ascii="Calibri" w:hAnsi="Calibri" w:cs="Calibri"/>
        <w:sz w:val="20"/>
        <w:szCs w:val="20"/>
      </w:rPr>
      <w:t xml:space="preserve">k. No.41 </w:t>
    </w:r>
    <w:r w:rsidR="005B1BB6">
      <w:rPr>
        <w:rFonts w:ascii="Calibri" w:hAnsi="Calibri" w:cs="Calibri"/>
        <w:sz w:val="20"/>
        <w:szCs w:val="20"/>
      </w:rPr>
      <w:tab/>
    </w:r>
  </w:p>
  <w:p w14:paraId="6CD47F18" w14:textId="77777777" w:rsidR="005B1BB6" w:rsidRPr="00BC4CBF" w:rsidRDefault="005B1BB6" w:rsidP="005B1BB6">
    <w:pPr>
      <w:pStyle w:val="Address"/>
      <w:spacing w:line="360" w:lineRule="auto"/>
      <w:rPr>
        <w:rFonts w:ascii="Calibri" w:hAnsi="Calibri" w:cs="Calibri"/>
        <w:sz w:val="20"/>
        <w:szCs w:val="20"/>
      </w:rPr>
    </w:pPr>
    <w:r w:rsidRPr="00BC4CBF">
      <w:rPr>
        <w:rFonts w:ascii="Calibri" w:hAnsi="Calibri" w:cs="Calibri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6069A62C" wp14:editId="5018D94C">
          <wp:simplePos x="0" y="0"/>
          <wp:positionH relativeFrom="margin">
            <wp:posOffset>1223645</wp:posOffset>
          </wp:positionH>
          <wp:positionV relativeFrom="paragraph">
            <wp:posOffset>165100</wp:posOffset>
          </wp:positionV>
          <wp:extent cx="252000" cy="252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mail[1]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4CBF">
      <w:rPr>
        <w:rFonts w:ascii="Calibri" w:hAnsi="Calibri" w:cs="Calibri"/>
        <w:noProof/>
        <w:sz w:val="20"/>
        <w:szCs w:val="20"/>
      </w:rPr>
      <w:drawing>
        <wp:anchor distT="0" distB="0" distL="114300" distR="114300" simplePos="0" relativeHeight="251667456" behindDoc="0" locked="0" layoutInCell="1" allowOverlap="1" wp14:anchorId="6455275A" wp14:editId="31D3935E">
          <wp:simplePos x="0" y="0"/>
          <wp:positionH relativeFrom="leftMargin">
            <wp:posOffset>692150</wp:posOffset>
          </wp:positionH>
          <wp:positionV relativeFrom="paragraph">
            <wp:posOffset>235585</wp:posOffset>
          </wp:positionV>
          <wp:extent cx="180000" cy="18000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hone-Download-PNG[1]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" cy="1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sz w:val="20"/>
        <w:szCs w:val="20"/>
      </w:rPr>
      <w:t xml:space="preserve"> </w:t>
    </w:r>
    <w:proofErr w:type="spellStart"/>
    <w:r w:rsidRPr="00BC4CBF">
      <w:rPr>
        <w:rFonts w:ascii="Calibri" w:hAnsi="Calibri" w:cs="Calibri"/>
        <w:sz w:val="20"/>
        <w:szCs w:val="20"/>
      </w:rPr>
      <w:t>Tepebaşı</w:t>
    </w:r>
    <w:proofErr w:type="spellEnd"/>
    <w:r w:rsidRPr="00BC4CBF">
      <w:rPr>
        <w:rFonts w:ascii="Calibri" w:hAnsi="Calibri" w:cs="Calibri"/>
        <w:sz w:val="20"/>
        <w:szCs w:val="20"/>
      </w:rPr>
      <w:t>, Beyoğlu, İstanbul</w:t>
    </w:r>
  </w:p>
  <w:p w14:paraId="2F1CA72B" w14:textId="77777777" w:rsidR="005B1BB6" w:rsidRPr="00BC4CBF" w:rsidRDefault="005B1BB6" w:rsidP="005B1BB6">
    <w:pPr>
      <w:pStyle w:val="Address"/>
      <w:rPr>
        <w:rFonts w:ascii="Calibri" w:hAnsi="Calibri" w:cs="Calibri"/>
        <w:sz w:val="20"/>
        <w:szCs w:val="20"/>
      </w:rPr>
    </w:pPr>
    <w:r w:rsidRPr="00BC4CBF">
      <w:rPr>
        <w:rFonts w:ascii="Calibri" w:hAnsi="Calibri" w:cs="Calibri"/>
        <w:sz w:val="20"/>
        <w:szCs w:val="20"/>
      </w:rPr>
      <w:t xml:space="preserve"> +90 212 251 73 00</w:t>
    </w:r>
    <w:r w:rsidRPr="00BC4CBF">
      <w:rPr>
        <w:rFonts w:ascii="Calibri" w:hAnsi="Calibri" w:cs="Calibri"/>
        <w:sz w:val="20"/>
        <w:szCs w:val="20"/>
      </w:rPr>
      <w:tab/>
      <w:t xml:space="preserve">     </w:t>
    </w:r>
    <w:hyperlink r:id="rId5" w:history="1">
      <w:r w:rsidRPr="009E5306">
        <w:rPr>
          <w:rStyle w:val="Hyperlink"/>
          <w:rFonts w:ascii="Calibri" w:hAnsi="Calibri" w:cs="Calibri"/>
          <w:sz w:val="20"/>
          <w:szCs w:val="20"/>
        </w:rPr>
        <w:t>info@sedefed.org</w:t>
      </w:r>
    </w:hyperlink>
    <w:r>
      <w:rPr>
        <w:rFonts w:ascii="Calibri" w:hAnsi="Calibri" w:cs="Calibri"/>
        <w:sz w:val="20"/>
        <w:szCs w:val="20"/>
      </w:rPr>
      <w:tab/>
    </w:r>
    <w:r>
      <w:rPr>
        <w:rFonts w:ascii="Calibri" w:hAnsi="Calibri" w:cs="Calibri"/>
        <w:sz w:val="20"/>
        <w:szCs w:val="20"/>
      </w:rPr>
      <w:tab/>
    </w:r>
    <w:r>
      <w:rPr>
        <w:rFonts w:ascii="Calibri" w:hAnsi="Calibri" w:cs="Calibri"/>
        <w:sz w:val="20"/>
        <w:szCs w:val="20"/>
      </w:rPr>
      <w:tab/>
      <w:t xml:space="preserve">                     </w:t>
    </w:r>
    <w:proofErr w:type="spellStart"/>
    <w:r w:rsidRPr="00772D92">
      <w:rPr>
        <w:rFonts w:ascii="Decker" w:hAnsi="Decker" w:cs="Calibri"/>
        <w:b/>
        <w:sz w:val="20"/>
        <w:szCs w:val="20"/>
      </w:rPr>
      <w:t>Üyesidir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A8134" w14:textId="77777777" w:rsidR="005B1BB6" w:rsidRDefault="005B1BB6" w:rsidP="00440D93">
    <w:pPr>
      <w:pStyle w:val="Address"/>
      <w:rPr>
        <w:rFonts w:ascii="Bahnschrift Light" w:hAnsi="Bahnschrift Light" w:cs="Times New Roman"/>
        <w:sz w:val="20"/>
        <w:szCs w:val="20"/>
      </w:rPr>
    </w:pPr>
  </w:p>
  <w:p w14:paraId="730B52F9" w14:textId="77777777" w:rsidR="00440D93" w:rsidRDefault="00772D92" w:rsidP="00440D93">
    <w:pPr>
      <w:pStyle w:val="Address"/>
      <w:rPr>
        <w:rFonts w:ascii="Calibri" w:hAnsi="Calibri" w:cs="Calibri"/>
        <w:sz w:val="20"/>
        <w:szCs w:val="2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1CC957AA" wp14:editId="7334D86A">
          <wp:simplePos x="0" y="0"/>
          <wp:positionH relativeFrom="margin">
            <wp:align>right</wp:align>
          </wp:positionH>
          <wp:positionV relativeFrom="paragraph">
            <wp:posOffset>-33655</wp:posOffset>
          </wp:positionV>
          <wp:extent cx="1764030" cy="6667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003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961" t="12019" b="31891"/>
                  <a:stretch/>
                </pic:blipFill>
                <pic:spPr bwMode="auto">
                  <a:xfrm>
                    <a:off x="0" y="0"/>
                    <a:ext cx="1764030" cy="666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147D" w:rsidRPr="00BC4CBF">
      <w:rPr>
        <w:rFonts w:ascii="Bahnschrift Light" w:hAnsi="Bahnschrift Light" w:cs="Times New Roman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D5F5B89" wp14:editId="5E476884">
          <wp:simplePos x="0" y="0"/>
          <wp:positionH relativeFrom="leftMargin">
            <wp:align>right</wp:align>
          </wp:positionH>
          <wp:positionV relativeFrom="paragraph">
            <wp:posOffset>14605</wp:posOffset>
          </wp:positionV>
          <wp:extent cx="216000" cy="216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s_directory[1]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147D" w:rsidRPr="00BC4CBF">
      <w:rPr>
        <w:rFonts w:ascii="Bahnschrift Light" w:hAnsi="Bahnschrift Light" w:cs="Times New Roman"/>
        <w:sz w:val="20"/>
        <w:szCs w:val="20"/>
      </w:rPr>
      <w:t xml:space="preserve"> </w:t>
    </w:r>
    <w:r w:rsidR="00BC4CBF" w:rsidRPr="00BC4CBF">
      <w:rPr>
        <w:rFonts w:ascii="Calibri" w:hAnsi="Calibri" w:cs="Calibri"/>
        <w:sz w:val="20"/>
        <w:szCs w:val="20"/>
      </w:rPr>
      <w:t xml:space="preserve"> </w:t>
    </w:r>
    <w:proofErr w:type="spellStart"/>
    <w:r w:rsidR="00FF1CCB">
      <w:rPr>
        <w:rFonts w:ascii="Calibri" w:hAnsi="Calibri" w:cs="Calibri"/>
        <w:sz w:val="20"/>
        <w:szCs w:val="20"/>
      </w:rPr>
      <w:t>Çatma</w:t>
    </w:r>
    <w:proofErr w:type="spellEnd"/>
    <w:r w:rsidR="00FF1CCB">
      <w:rPr>
        <w:rFonts w:ascii="Calibri" w:hAnsi="Calibri" w:cs="Calibri"/>
        <w:sz w:val="20"/>
        <w:szCs w:val="20"/>
      </w:rPr>
      <w:t xml:space="preserve"> </w:t>
    </w:r>
    <w:proofErr w:type="spellStart"/>
    <w:r w:rsidR="00FF1CCB">
      <w:rPr>
        <w:rFonts w:ascii="Calibri" w:hAnsi="Calibri" w:cs="Calibri"/>
        <w:sz w:val="20"/>
        <w:szCs w:val="20"/>
      </w:rPr>
      <w:t>Mescit</w:t>
    </w:r>
    <w:proofErr w:type="spellEnd"/>
    <w:r w:rsidR="00FF1CCB">
      <w:rPr>
        <w:rFonts w:ascii="Calibri" w:hAnsi="Calibri" w:cs="Calibri"/>
        <w:sz w:val="20"/>
        <w:szCs w:val="20"/>
      </w:rPr>
      <w:t xml:space="preserve"> </w:t>
    </w:r>
    <w:proofErr w:type="spellStart"/>
    <w:r w:rsidR="00FF1CCB">
      <w:rPr>
        <w:rFonts w:ascii="Calibri" w:hAnsi="Calibri" w:cs="Calibri"/>
        <w:sz w:val="20"/>
        <w:szCs w:val="20"/>
      </w:rPr>
      <w:t>Mh</w:t>
    </w:r>
    <w:proofErr w:type="spellEnd"/>
    <w:r w:rsidR="00FF1CCB">
      <w:rPr>
        <w:rFonts w:ascii="Calibri" w:hAnsi="Calibri" w:cs="Calibri"/>
        <w:sz w:val="20"/>
        <w:szCs w:val="20"/>
      </w:rPr>
      <w:t xml:space="preserve">. Refik Saydam Cd. </w:t>
    </w:r>
    <w:proofErr w:type="spellStart"/>
    <w:r w:rsidR="00FF1CCB">
      <w:rPr>
        <w:rFonts w:ascii="Calibri" w:hAnsi="Calibri" w:cs="Calibri"/>
        <w:sz w:val="20"/>
        <w:szCs w:val="20"/>
      </w:rPr>
      <w:t>Akarca</w:t>
    </w:r>
    <w:proofErr w:type="spellEnd"/>
    <w:r w:rsidR="00FF1CCB">
      <w:rPr>
        <w:rFonts w:ascii="Calibri" w:hAnsi="Calibri" w:cs="Calibri"/>
        <w:sz w:val="20"/>
        <w:szCs w:val="20"/>
      </w:rPr>
      <w:t xml:space="preserve"> S</w:t>
    </w:r>
    <w:r w:rsidR="0030147D" w:rsidRPr="00BC4CBF">
      <w:rPr>
        <w:rFonts w:ascii="Calibri" w:hAnsi="Calibri" w:cs="Calibri"/>
        <w:sz w:val="20"/>
        <w:szCs w:val="20"/>
      </w:rPr>
      <w:t xml:space="preserve">k. No.41 </w:t>
    </w:r>
    <w:r>
      <w:rPr>
        <w:rFonts w:ascii="Calibri" w:hAnsi="Calibri" w:cs="Calibri"/>
        <w:sz w:val="20"/>
        <w:szCs w:val="20"/>
      </w:rPr>
      <w:tab/>
    </w:r>
  </w:p>
  <w:p w14:paraId="147B054F" w14:textId="77777777" w:rsidR="0030147D" w:rsidRPr="00BC4CBF" w:rsidRDefault="00440D93" w:rsidP="00BC4CBF">
    <w:pPr>
      <w:pStyle w:val="Address"/>
      <w:spacing w:line="360" w:lineRule="auto"/>
      <w:rPr>
        <w:rFonts w:ascii="Calibri" w:hAnsi="Calibri" w:cs="Calibri"/>
        <w:sz w:val="20"/>
        <w:szCs w:val="20"/>
      </w:rPr>
    </w:pPr>
    <w:r w:rsidRPr="00BC4CBF">
      <w:rPr>
        <w:rFonts w:ascii="Calibri" w:hAnsi="Calibri" w:cs="Calibri"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7481704F" wp14:editId="24BE772B">
          <wp:simplePos x="0" y="0"/>
          <wp:positionH relativeFrom="margin">
            <wp:posOffset>1223645</wp:posOffset>
          </wp:positionH>
          <wp:positionV relativeFrom="paragraph">
            <wp:posOffset>165100</wp:posOffset>
          </wp:positionV>
          <wp:extent cx="252000" cy="2520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mail[1]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4CBF">
      <w:rPr>
        <w:rFonts w:ascii="Calibri" w:hAnsi="Calibri" w:cs="Calibri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39EE78D3" wp14:editId="0C9E0614">
          <wp:simplePos x="0" y="0"/>
          <wp:positionH relativeFrom="leftMargin">
            <wp:posOffset>692150</wp:posOffset>
          </wp:positionH>
          <wp:positionV relativeFrom="paragraph">
            <wp:posOffset>235585</wp:posOffset>
          </wp:positionV>
          <wp:extent cx="180000" cy="1800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hone-Download-PNG[1]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" cy="1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sz w:val="20"/>
        <w:szCs w:val="20"/>
      </w:rPr>
      <w:t xml:space="preserve"> </w:t>
    </w:r>
    <w:proofErr w:type="spellStart"/>
    <w:r w:rsidR="0030147D" w:rsidRPr="00BC4CBF">
      <w:rPr>
        <w:rFonts w:ascii="Calibri" w:hAnsi="Calibri" w:cs="Calibri"/>
        <w:sz w:val="20"/>
        <w:szCs w:val="20"/>
      </w:rPr>
      <w:t>Tepebaşı</w:t>
    </w:r>
    <w:proofErr w:type="spellEnd"/>
    <w:r w:rsidR="0030147D" w:rsidRPr="00BC4CBF">
      <w:rPr>
        <w:rFonts w:ascii="Calibri" w:hAnsi="Calibri" w:cs="Calibri"/>
        <w:sz w:val="20"/>
        <w:szCs w:val="20"/>
      </w:rPr>
      <w:t>, Beyoğlu, İstanbul</w:t>
    </w:r>
  </w:p>
  <w:p w14:paraId="4E875C13" w14:textId="77777777" w:rsidR="0030147D" w:rsidRPr="00BC4CBF" w:rsidRDefault="00BC4CBF" w:rsidP="0030147D">
    <w:pPr>
      <w:pStyle w:val="Address"/>
      <w:rPr>
        <w:rFonts w:ascii="Calibri" w:hAnsi="Calibri" w:cs="Calibri"/>
        <w:sz w:val="20"/>
        <w:szCs w:val="20"/>
      </w:rPr>
    </w:pPr>
    <w:r w:rsidRPr="00BC4CBF">
      <w:rPr>
        <w:rFonts w:ascii="Calibri" w:hAnsi="Calibri" w:cs="Calibri"/>
        <w:sz w:val="20"/>
        <w:szCs w:val="20"/>
      </w:rPr>
      <w:t xml:space="preserve"> </w:t>
    </w:r>
    <w:r w:rsidR="0030147D" w:rsidRPr="00BC4CBF">
      <w:rPr>
        <w:rFonts w:ascii="Calibri" w:hAnsi="Calibri" w:cs="Calibri"/>
        <w:sz w:val="20"/>
        <w:szCs w:val="20"/>
      </w:rPr>
      <w:t>+90 212 251 73 00</w:t>
    </w:r>
    <w:r w:rsidR="0030147D" w:rsidRPr="00BC4CBF">
      <w:rPr>
        <w:rFonts w:ascii="Calibri" w:hAnsi="Calibri" w:cs="Calibri"/>
        <w:sz w:val="20"/>
        <w:szCs w:val="20"/>
      </w:rPr>
      <w:tab/>
    </w:r>
    <w:r w:rsidRPr="00BC4CBF">
      <w:rPr>
        <w:rFonts w:ascii="Calibri" w:hAnsi="Calibri" w:cs="Calibri"/>
        <w:sz w:val="20"/>
        <w:szCs w:val="20"/>
      </w:rPr>
      <w:t xml:space="preserve">     </w:t>
    </w:r>
    <w:hyperlink r:id="rId5" w:history="1">
      <w:r w:rsidR="00772D92" w:rsidRPr="009E5306">
        <w:rPr>
          <w:rStyle w:val="Hyperlink"/>
          <w:rFonts w:ascii="Calibri" w:hAnsi="Calibri" w:cs="Calibri"/>
          <w:sz w:val="20"/>
          <w:szCs w:val="20"/>
        </w:rPr>
        <w:t>info@sedefed.org</w:t>
      </w:r>
    </w:hyperlink>
    <w:r w:rsidR="00772D92">
      <w:rPr>
        <w:rFonts w:ascii="Calibri" w:hAnsi="Calibri" w:cs="Calibri"/>
        <w:sz w:val="20"/>
        <w:szCs w:val="20"/>
      </w:rPr>
      <w:tab/>
    </w:r>
    <w:r w:rsidR="00772D92">
      <w:rPr>
        <w:rFonts w:ascii="Calibri" w:hAnsi="Calibri" w:cs="Calibri"/>
        <w:sz w:val="20"/>
        <w:szCs w:val="20"/>
      </w:rPr>
      <w:tab/>
    </w:r>
    <w:r w:rsidR="00772D92">
      <w:rPr>
        <w:rFonts w:ascii="Calibri" w:hAnsi="Calibri" w:cs="Calibri"/>
        <w:sz w:val="20"/>
        <w:szCs w:val="20"/>
      </w:rPr>
      <w:tab/>
      <w:t xml:space="preserve">                     </w:t>
    </w:r>
    <w:proofErr w:type="spellStart"/>
    <w:r w:rsidR="00772D92" w:rsidRPr="00772D92">
      <w:rPr>
        <w:rFonts w:ascii="Decker" w:hAnsi="Decker" w:cs="Calibri"/>
        <w:b/>
        <w:sz w:val="20"/>
        <w:szCs w:val="20"/>
      </w:rPr>
      <w:t>Üyesidir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F8663" w14:textId="77777777" w:rsidR="00ED6A49" w:rsidRDefault="00ED6A49" w:rsidP="001C66AD">
      <w:pPr>
        <w:spacing w:after="0" w:line="240" w:lineRule="auto"/>
      </w:pPr>
      <w:r>
        <w:separator/>
      </w:r>
    </w:p>
  </w:footnote>
  <w:footnote w:type="continuationSeparator" w:id="0">
    <w:p w14:paraId="4B5BE21E" w14:textId="77777777" w:rsidR="00ED6A49" w:rsidRDefault="00ED6A49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D636F" w14:textId="1AE6EB19" w:rsidR="00CF3DE0" w:rsidRDefault="00615884">
    <w:pPr>
      <w:pStyle w:val="Header"/>
    </w:pPr>
    <w:r>
      <w:drawing>
        <wp:inline distT="0" distB="0" distL="0" distR="0" wp14:anchorId="27D5E5DD" wp14:editId="16F2810B">
          <wp:extent cx="1432560" cy="1270472"/>
          <wp:effectExtent l="0" t="0" r="0" b="6350"/>
          <wp:docPr id="291962916" name="Picture 1" descr="A picture containing text, fon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962916" name="Picture 1" descr="A picture containing text, font, logo,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6672" cy="1282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A010D9"/>
    <w:multiLevelType w:val="multilevel"/>
    <w:tmpl w:val="F8F0C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38576944">
    <w:abstractNumId w:val="12"/>
  </w:num>
  <w:num w:numId="2" w16cid:durableId="1781214963">
    <w:abstractNumId w:val="8"/>
  </w:num>
  <w:num w:numId="3" w16cid:durableId="709956294">
    <w:abstractNumId w:val="17"/>
  </w:num>
  <w:num w:numId="4" w16cid:durableId="135610439">
    <w:abstractNumId w:val="13"/>
  </w:num>
  <w:num w:numId="5" w16cid:durableId="815714">
    <w:abstractNumId w:val="14"/>
  </w:num>
  <w:num w:numId="6" w16cid:durableId="1467507557">
    <w:abstractNumId w:val="21"/>
  </w:num>
  <w:num w:numId="7" w16cid:durableId="314802120">
    <w:abstractNumId w:val="7"/>
  </w:num>
  <w:num w:numId="8" w16cid:durableId="691146462">
    <w:abstractNumId w:val="11"/>
  </w:num>
  <w:num w:numId="9" w16cid:durableId="1924607219">
    <w:abstractNumId w:val="19"/>
  </w:num>
  <w:num w:numId="10" w16cid:durableId="1495729789">
    <w:abstractNumId w:val="2"/>
  </w:num>
  <w:num w:numId="11" w16cid:durableId="1621451914">
    <w:abstractNumId w:val="6"/>
  </w:num>
  <w:num w:numId="12" w16cid:durableId="819462495">
    <w:abstractNumId w:val="1"/>
  </w:num>
  <w:num w:numId="13" w16cid:durableId="966277068">
    <w:abstractNumId w:val="3"/>
  </w:num>
  <w:num w:numId="14" w16cid:durableId="1340043995">
    <w:abstractNumId w:val="10"/>
  </w:num>
  <w:num w:numId="15" w16cid:durableId="1340158841">
    <w:abstractNumId w:val="9"/>
  </w:num>
  <w:num w:numId="16" w16cid:durableId="355695585">
    <w:abstractNumId w:val="18"/>
  </w:num>
  <w:num w:numId="17" w16cid:durableId="934555549">
    <w:abstractNumId w:val="4"/>
  </w:num>
  <w:num w:numId="18" w16cid:durableId="795609647">
    <w:abstractNumId w:val="23"/>
  </w:num>
  <w:num w:numId="19" w16cid:durableId="452789937">
    <w:abstractNumId w:val="20"/>
  </w:num>
  <w:num w:numId="20" w16cid:durableId="1766029572">
    <w:abstractNumId w:val="15"/>
  </w:num>
  <w:num w:numId="21" w16cid:durableId="2095318366">
    <w:abstractNumId w:val="22"/>
  </w:num>
  <w:num w:numId="22" w16cid:durableId="701513229">
    <w:abstractNumId w:val="5"/>
  </w:num>
  <w:num w:numId="23" w16cid:durableId="827938847">
    <w:abstractNumId w:val="0"/>
  </w:num>
  <w:num w:numId="24" w16cid:durableId="870191283">
    <w:abstractNumId w:val="18"/>
  </w:num>
  <w:num w:numId="25" w16cid:durableId="1801537693">
    <w:abstractNumId w:val="18"/>
  </w:num>
  <w:num w:numId="26" w16cid:durableId="1599172239">
    <w:abstractNumId w:val="18"/>
  </w:num>
  <w:num w:numId="27" w16cid:durableId="1999385972">
    <w:abstractNumId w:val="18"/>
  </w:num>
  <w:num w:numId="28" w16cid:durableId="1118258364">
    <w:abstractNumId w:val="17"/>
  </w:num>
  <w:num w:numId="29" w16cid:durableId="239145124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47D"/>
    <w:rsid w:val="00000AB9"/>
    <w:rsid w:val="00020F8E"/>
    <w:rsid w:val="00026963"/>
    <w:rsid w:val="00052382"/>
    <w:rsid w:val="0006568A"/>
    <w:rsid w:val="00071B1F"/>
    <w:rsid w:val="000738F9"/>
    <w:rsid w:val="00073F66"/>
    <w:rsid w:val="00076F0F"/>
    <w:rsid w:val="00084253"/>
    <w:rsid w:val="0008703A"/>
    <w:rsid w:val="000C1B60"/>
    <w:rsid w:val="000D1D72"/>
    <w:rsid w:val="000D1F49"/>
    <w:rsid w:val="000E0945"/>
    <w:rsid w:val="0010252E"/>
    <w:rsid w:val="00111EAB"/>
    <w:rsid w:val="00143966"/>
    <w:rsid w:val="001632C0"/>
    <w:rsid w:val="001727CA"/>
    <w:rsid w:val="0017316B"/>
    <w:rsid w:val="001954EB"/>
    <w:rsid w:val="00195F12"/>
    <w:rsid w:val="001B0B3A"/>
    <w:rsid w:val="001B7276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2E3E45"/>
    <w:rsid w:val="002F2D0E"/>
    <w:rsid w:val="0030147D"/>
    <w:rsid w:val="00340031"/>
    <w:rsid w:val="0034610C"/>
    <w:rsid w:val="00361E11"/>
    <w:rsid w:val="0038636F"/>
    <w:rsid w:val="0040090B"/>
    <w:rsid w:val="00410E09"/>
    <w:rsid w:val="00416AB9"/>
    <w:rsid w:val="004337AA"/>
    <w:rsid w:val="00433D57"/>
    <w:rsid w:val="00440D93"/>
    <w:rsid w:val="00453C1A"/>
    <w:rsid w:val="0046302A"/>
    <w:rsid w:val="004647C0"/>
    <w:rsid w:val="00487D2D"/>
    <w:rsid w:val="004B6216"/>
    <w:rsid w:val="004D5D62"/>
    <w:rsid w:val="004E4CCB"/>
    <w:rsid w:val="00504AA9"/>
    <w:rsid w:val="0051084C"/>
    <w:rsid w:val="005112D0"/>
    <w:rsid w:val="00522DAC"/>
    <w:rsid w:val="00533D86"/>
    <w:rsid w:val="00543957"/>
    <w:rsid w:val="00551763"/>
    <w:rsid w:val="00555681"/>
    <w:rsid w:val="00577E06"/>
    <w:rsid w:val="00587EFB"/>
    <w:rsid w:val="005A3BF7"/>
    <w:rsid w:val="005B1BB6"/>
    <w:rsid w:val="005D160E"/>
    <w:rsid w:val="005D25BF"/>
    <w:rsid w:val="005F2035"/>
    <w:rsid w:val="005F7990"/>
    <w:rsid w:val="00615884"/>
    <w:rsid w:val="00622682"/>
    <w:rsid w:val="00630B7F"/>
    <w:rsid w:val="006356AF"/>
    <w:rsid w:val="0063739C"/>
    <w:rsid w:val="006409D1"/>
    <w:rsid w:val="00647DD3"/>
    <w:rsid w:val="006502EA"/>
    <w:rsid w:val="00657C4F"/>
    <w:rsid w:val="00686ED4"/>
    <w:rsid w:val="00690D6E"/>
    <w:rsid w:val="00697C03"/>
    <w:rsid w:val="006A757D"/>
    <w:rsid w:val="006B248A"/>
    <w:rsid w:val="006C3AB3"/>
    <w:rsid w:val="0070389C"/>
    <w:rsid w:val="00703BBA"/>
    <w:rsid w:val="00743CDA"/>
    <w:rsid w:val="00764DF0"/>
    <w:rsid w:val="00770F25"/>
    <w:rsid w:val="00772D92"/>
    <w:rsid w:val="00780EE1"/>
    <w:rsid w:val="00782FA3"/>
    <w:rsid w:val="007B0A85"/>
    <w:rsid w:val="007B2624"/>
    <w:rsid w:val="007B2E52"/>
    <w:rsid w:val="007C6A52"/>
    <w:rsid w:val="00807586"/>
    <w:rsid w:val="00810BED"/>
    <w:rsid w:val="008119CC"/>
    <w:rsid w:val="00811C3E"/>
    <w:rsid w:val="00816D5C"/>
    <w:rsid w:val="0082043E"/>
    <w:rsid w:val="00853431"/>
    <w:rsid w:val="008761F0"/>
    <w:rsid w:val="00897331"/>
    <w:rsid w:val="008B4E90"/>
    <w:rsid w:val="008E203A"/>
    <w:rsid w:val="00907545"/>
    <w:rsid w:val="0091229C"/>
    <w:rsid w:val="0093700A"/>
    <w:rsid w:val="00940E73"/>
    <w:rsid w:val="00950D39"/>
    <w:rsid w:val="0095786A"/>
    <w:rsid w:val="00976B51"/>
    <w:rsid w:val="0098597D"/>
    <w:rsid w:val="00991FA9"/>
    <w:rsid w:val="0099458E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75C34"/>
    <w:rsid w:val="00A850FD"/>
    <w:rsid w:val="00A90467"/>
    <w:rsid w:val="00A93A99"/>
    <w:rsid w:val="00A95ACD"/>
    <w:rsid w:val="00A97E88"/>
    <w:rsid w:val="00AC614B"/>
    <w:rsid w:val="00AE0CD0"/>
    <w:rsid w:val="00AE21DC"/>
    <w:rsid w:val="00AE3D88"/>
    <w:rsid w:val="00AF0F0E"/>
    <w:rsid w:val="00AF7591"/>
    <w:rsid w:val="00B2423C"/>
    <w:rsid w:val="00B27589"/>
    <w:rsid w:val="00B356A4"/>
    <w:rsid w:val="00B46AC8"/>
    <w:rsid w:val="00B81B11"/>
    <w:rsid w:val="00B87884"/>
    <w:rsid w:val="00BA5108"/>
    <w:rsid w:val="00BB018D"/>
    <w:rsid w:val="00BC4CBF"/>
    <w:rsid w:val="00BD0923"/>
    <w:rsid w:val="00BD4753"/>
    <w:rsid w:val="00BD5CB1"/>
    <w:rsid w:val="00BE46D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CF3DE0"/>
    <w:rsid w:val="00D025DA"/>
    <w:rsid w:val="00D05040"/>
    <w:rsid w:val="00D05D0B"/>
    <w:rsid w:val="00D16163"/>
    <w:rsid w:val="00D50B65"/>
    <w:rsid w:val="00D53EAE"/>
    <w:rsid w:val="00D629E6"/>
    <w:rsid w:val="00D6313B"/>
    <w:rsid w:val="00D76391"/>
    <w:rsid w:val="00D912C0"/>
    <w:rsid w:val="00DB3FAD"/>
    <w:rsid w:val="00DB5667"/>
    <w:rsid w:val="00DC636B"/>
    <w:rsid w:val="00DE6AE4"/>
    <w:rsid w:val="00DF5F06"/>
    <w:rsid w:val="00E02E69"/>
    <w:rsid w:val="00E046B6"/>
    <w:rsid w:val="00E61C09"/>
    <w:rsid w:val="00E66C3D"/>
    <w:rsid w:val="00E906C8"/>
    <w:rsid w:val="00EA11E3"/>
    <w:rsid w:val="00EB263C"/>
    <w:rsid w:val="00EB3B58"/>
    <w:rsid w:val="00EC7359"/>
    <w:rsid w:val="00ED3371"/>
    <w:rsid w:val="00ED6A49"/>
    <w:rsid w:val="00EE3054"/>
    <w:rsid w:val="00F00606"/>
    <w:rsid w:val="00F01256"/>
    <w:rsid w:val="00F05593"/>
    <w:rsid w:val="00F470AA"/>
    <w:rsid w:val="00F67AF4"/>
    <w:rsid w:val="00FA01D3"/>
    <w:rsid w:val="00FA62AE"/>
    <w:rsid w:val="00FA7728"/>
    <w:rsid w:val="00FB20B2"/>
    <w:rsid w:val="00FB2D5F"/>
    <w:rsid w:val="00FC7475"/>
    <w:rsid w:val="00FE78A0"/>
    <w:rsid w:val="00FF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30700"/>
  <w15:chartTrackingRefBased/>
  <w15:docId w15:val="{A9A0A179-3CD3-4463-BD30-E85A95594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customStyle="1" w:styleId="m8028119935490033140msolistparagraph">
    <w:name w:val="m_8028119935490033140msolistparagraph"/>
    <w:basedOn w:val="Normal"/>
    <w:rsid w:val="00615884"/>
    <w:pPr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hyperlink" Target="mailto:info@sedefed.org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6.png"/><Relationship Id="rId5" Type="http://schemas.openxmlformats.org/officeDocument/2006/relationships/hyperlink" Target="mailto:info@sedefed.org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han%20Arslan\AppData\Roaming\Microsoft\Templates\Arrow%20letterhead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A407A1D-3B3C-AA41-858D-3EBF80F3AB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2</TotalTime>
  <Pages>3</Pages>
  <Words>346</Words>
  <Characters>1978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oğuz</dc:creator>
  <cp:keywords/>
  <dc:description/>
  <cp:lastModifiedBy>mustafa oğuz</cp:lastModifiedBy>
  <cp:revision>3</cp:revision>
  <dcterms:created xsi:type="dcterms:W3CDTF">2025-03-12T09:34:00Z</dcterms:created>
  <dcterms:modified xsi:type="dcterms:W3CDTF">2025-03-12T09:37:00Z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